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329" w:rsidRPr="00704729" w:rsidRDefault="00704729" w:rsidP="00D41333">
      <w:pPr>
        <w:pStyle w:val="Padro"/>
        <w:jc w:val="center"/>
        <w:rPr>
          <w:rFonts w:asciiTheme="minorHAnsi" w:eastAsia="Times New Roman" w:hAnsiTheme="minorHAnsi" w:cs="Times New Roman"/>
          <w:b/>
          <w:sz w:val="24"/>
          <w:szCs w:val="24"/>
        </w:rPr>
      </w:pPr>
      <w:r>
        <w:rPr>
          <w:b/>
        </w:rPr>
        <w:t>ARINTER</w:t>
      </w:r>
    </w:p>
    <w:p w:rsidR="00110E23" w:rsidRPr="00110E23" w:rsidRDefault="00102885" w:rsidP="00D41333">
      <w:pPr>
        <w:pStyle w:val="Padr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 w:cs="Times New Roman"/>
          <w:b/>
          <w:sz w:val="24"/>
          <w:szCs w:val="24"/>
        </w:rPr>
        <w:t>PROJETO ALUNO ANJO</w:t>
      </w:r>
    </w:p>
    <w:p w:rsidR="00110E23" w:rsidRPr="00110E23" w:rsidRDefault="00110E23" w:rsidP="00BC7980">
      <w:pPr>
        <w:pStyle w:val="Padro"/>
        <w:rPr>
          <w:rFonts w:asciiTheme="minorHAnsi" w:eastAsia="Times New Roman" w:hAnsiTheme="minorHAnsi" w:cs="Times New Roman"/>
          <w:sz w:val="24"/>
          <w:szCs w:val="24"/>
        </w:rPr>
      </w:pPr>
    </w:p>
    <w:p w:rsidR="005511B7" w:rsidRPr="005902BF" w:rsidRDefault="00110E23" w:rsidP="005511B7">
      <w:pPr>
        <w:pStyle w:val="Padro"/>
        <w:spacing w:line="240" w:lineRule="auto"/>
        <w:jc w:val="both"/>
        <w:rPr>
          <w:rFonts w:asciiTheme="minorHAnsi" w:eastAsia="Times New Roman" w:hAnsiTheme="minorHAnsi" w:cs="Times New Roman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Pr="00110E23">
        <w:rPr>
          <w:rFonts w:asciiTheme="minorHAnsi" w:hAnsiTheme="minorHAnsi"/>
          <w:sz w:val="24"/>
          <w:szCs w:val="24"/>
        </w:rPr>
        <w:t xml:space="preserve">A </w:t>
      </w:r>
      <w:r>
        <w:rPr>
          <w:rFonts w:asciiTheme="minorHAnsi" w:hAnsiTheme="minorHAnsi"/>
          <w:sz w:val="24"/>
          <w:szCs w:val="24"/>
        </w:rPr>
        <w:t>Assessoria de Relações Inte</w:t>
      </w:r>
      <w:r w:rsidR="004F613E">
        <w:rPr>
          <w:rFonts w:asciiTheme="minorHAnsi" w:hAnsiTheme="minorHAnsi"/>
          <w:sz w:val="24"/>
          <w:szCs w:val="24"/>
        </w:rPr>
        <w:t xml:space="preserve">rnacionais </w:t>
      </w:r>
      <w:r w:rsidRPr="00110E23">
        <w:rPr>
          <w:rFonts w:asciiTheme="minorHAnsi" w:eastAsia="Times New Roman" w:hAnsiTheme="minorHAnsi" w:cs="Times New Roman"/>
          <w:sz w:val="24"/>
          <w:szCs w:val="24"/>
        </w:rPr>
        <w:t xml:space="preserve">da </w:t>
      </w:r>
      <w:r w:rsidRPr="00110E23">
        <w:rPr>
          <w:rFonts w:asciiTheme="minorHAnsi" w:eastAsia="Times New Roman" w:hAnsiTheme="minorHAnsi" w:cs="Times New Roman"/>
          <w:color w:val="auto"/>
          <w:sz w:val="24"/>
          <w:szCs w:val="24"/>
        </w:rPr>
        <w:t>Universidade Estadual de Ciências da Saúde de Alagoas (UNCISAL)</w:t>
      </w:r>
      <w:r w:rsidRPr="00110E23">
        <w:rPr>
          <w:rFonts w:asciiTheme="minorHAnsi" w:eastAsia="Times New Roman" w:hAnsiTheme="minorHAnsi" w:cs="Times New Roman"/>
          <w:sz w:val="24"/>
          <w:szCs w:val="24"/>
        </w:rPr>
        <w:t xml:space="preserve">, no uso de suas atribuições acadêmicas e administrativas, torna público </w:t>
      </w:r>
      <w:r w:rsidR="009A7910">
        <w:rPr>
          <w:rFonts w:asciiTheme="minorHAnsi" w:eastAsia="Times New Roman" w:hAnsiTheme="minorHAnsi" w:cs="Times New Roman"/>
          <w:sz w:val="24"/>
          <w:szCs w:val="24"/>
        </w:rPr>
        <w:t xml:space="preserve">o </w:t>
      </w:r>
      <w:r w:rsidR="005902BF">
        <w:rPr>
          <w:rFonts w:asciiTheme="minorHAnsi" w:eastAsia="Times New Roman" w:hAnsiTheme="minorHAnsi" w:cs="Times New Roman"/>
          <w:sz w:val="24"/>
          <w:szCs w:val="24"/>
        </w:rPr>
        <w:t>projeto</w:t>
      </w:r>
      <w:r w:rsidR="009A7910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9A7910" w:rsidRPr="00D31638">
        <w:rPr>
          <w:rFonts w:asciiTheme="minorHAnsi" w:eastAsia="Times New Roman" w:hAnsiTheme="minorHAnsi" w:cs="Times New Roman"/>
          <w:b/>
          <w:sz w:val="24"/>
          <w:szCs w:val="24"/>
        </w:rPr>
        <w:t>ANJOS DA UNCISAL</w:t>
      </w:r>
      <w:r w:rsidR="005511B7">
        <w:rPr>
          <w:rFonts w:asciiTheme="minorHAnsi" w:eastAsia="Times New Roman" w:hAnsiTheme="minorHAnsi" w:cs="Times New Roman"/>
          <w:sz w:val="24"/>
          <w:szCs w:val="24"/>
        </w:rPr>
        <w:t xml:space="preserve">- </w:t>
      </w:r>
      <w:r w:rsidR="005511B7" w:rsidRPr="005511B7">
        <w:rPr>
          <w:rFonts w:asciiTheme="minorHAnsi" w:eastAsia="Times New Roman" w:hAnsiTheme="minorHAnsi" w:cs="Times New Roman"/>
          <w:b/>
          <w:sz w:val="24"/>
          <w:szCs w:val="24"/>
        </w:rPr>
        <w:t xml:space="preserve">EDIÇÃO </w:t>
      </w:r>
      <w:proofErr w:type="gramStart"/>
      <w:r w:rsidR="003928B2">
        <w:rPr>
          <w:rFonts w:asciiTheme="minorHAnsi" w:eastAsia="Times New Roman" w:hAnsiTheme="minorHAnsi" w:cs="Times New Roman"/>
          <w:b/>
          <w:sz w:val="24"/>
          <w:szCs w:val="24"/>
        </w:rPr>
        <w:t>MEDICINA</w:t>
      </w:r>
      <w:proofErr w:type="gramEnd"/>
    </w:p>
    <w:p w:rsidR="009A7910" w:rsidRDefault="00B32476" w:rsidP="005511B7">
      <w:pPr>
        <w:pStyle w:val="Padro"/>
        <w:tabs>
          <w:tab w:val="left" w:pos="8430"/>
        </w:tabs>
        <w:spacing w:line="240" w:lineRule="auto"/>
        <w:jc w:val="both"/>
        <w:rPr>
          <w:rFonts w:asciiTheme="minorHAnsi" w:eastAsia="Times New Roman" w:hAnsiTheme="minorHAnsi" w:cs="Times New Roman"/>
          <w:sz w:val="24"/>
          <w:szCs w:val="24"/>
        </w:rPr>
      </w:pPr>
      <w:r>
        <w:rPr>
          <w:rFonts w:asciiTheme="minorHAnsi" w:eastAsia="Times New Roman" w:hAnsiTheme="minorHAnsi" w:cs="Times New Roman"/>
          <w:b/>
          <w:sz w:val="24"/>
          <w:szCs w:val="24"/>
        </w:rPr>
        <w:tab/>
      </w:r>
      <w:r w:rsidR="009A7910">
        <w:rPr>
          <w:rFonts w:asciiTheme="minorHAnsi" w:eastAsia="Times New Roman" w:hAnsiTheme="minorHAnsi" w:cs="Times New Roman"/>
          <w:b/>
          <w:sz w:val="24"/>
          <w:szCs w:val="24"/>
        </w:rPr>
        <w:t xml:space="preserve">ANJOS DA UNCISAL </w:t>
      </w:r>
      <w:r w:rsidR="009A7910">
        <w:rPr>
          <w:rFonts w:asciiTheme="minorHAnsi" w:eastAsia="Times New Roman" w:hAnsiTheme="minorHAnsi" w:cs="Times New Roman"/>
          <w:sz w:val="24"/>
          <w:szCs w:val="24"/>
        </w:rPr>
        <w:t>é um projeto da ARINTER (Assessoria de Relações Internacionais) que visa acompanhar a acolhida dos alunos estrangeiros recebidos pela Universidade. Trata-se de um serviço voluntário, que não gera vínculo empregatício.</w:t>
      </w:r>
    </w:p>
    <w:p w:rsidR="009A7910" w:rsidRPr="00017D90" w:rsidRDefault="009A7910" w:rsidP="005511B7">
      <w:pPr>
        <w:pStyle w:val="Padro"/>
        <w:tabs>
          <w:tab w:val="left" w:pos="8430"/>
        </w:tabs>
        <w:spacing w:line="240" w:lineRule="auto"/>
        <w:jc w:val="both"/>
        <w:rPr>
          <w:rFonts w:asciiTheme="minorHAnsi" w:eastAsia="Times New Roman" w:hAnsiTheme="minorHAnsi" w:cs="Times New Roman"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</w:p>
    <w:p w:rsidR="00D31638" w:rsidRPr="00017D90" w:rsidRDefault="00D31638" w:rsidP="005511B7">
      <w:pPr>
        <w:pStyle w:val="Padro"/>
        <w:spacing w:line="240" w:lineRule="auto"/>
        <w:jc w:val="both"/>
        <w:rPr>
          <w:rFonts w:asciiTheme="minorHAnsi" w:eastAsia="Times New Roman" w:hAnsiTheme="minorHAnsi" w:cs="Times New Roman"/>
          <w:sz w:val="24"/>
          <w:szCs w:val="24"/>
        </w:rPr>
      </w:pPr>
    </w:p>
    <w:p w:rsidR="00604164" w:rsidRDefault="00604164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 w:rsidRPr="00110E23">
        <w:rPr>
          <w:rFonts w:asciiTheme="minorHAnsi" w:eastAsia="Times New Roman" w:hAnsiTheme="minorHAnsi" w:cs="Times New Roman"/>
          <w:b/>
          <w:sz w:val="24"/>
          <w:szCs w:val="24"/>
        </w:rPr>
        <w:t xml:space="preserve">DAS INSCRIÇÕES </w:t>
      </w: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Pr="00110E23" w:rsidRDefault="00E26EF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As inscrições serão recebidas pelo endereço de correio eletrônico </w:t>
      </w:r>
      <w:r w:rsidR="00735B1F">
        <w:rPr>
          <w:rFonts w:asciiTheme="minorHAnsi" w:eastAsia="Times New Roman" w:hAnsiTheme="minorHAnsi" w:cs="Times New Roman"/>
          <w:color w:val="auto"/>
          <w:sz w:val="24"/>
          <w:szCs w:val="24"/>
        </w:rPr>
        <w:t>r.internacionais</w:t>
      </w:r>
      <w:r w:rsidR="00735B1F" w:rsidRPr="00110E23">
        <w:rPr>
          <w:rFonts w:asciiTheme="minorHAnsi" w:eastAsia="Times New Roman" w:hAnsiTheme="minorHAnsi" w:cs="Times New Roman"/>
          <w:color w:val="auto"/>
          <w:sz w:val="24"/>
          <w:szCs w:val="24"/>
        </w:rPr>
        <w:t>@uncisal.edu.br</w:t>
      </w:r>
      <w:r w:rsidR="00735B1F">
        <w:rPr>
          <w:rFonts w:asciiTheme="minorHAnsi" w:eastAsia="Times New Roman" w:hAnsiTheme="minorHAnsi" w:cs="Times New Roman"/>
          <w:sz w:val="24"/>
          <w:szCs w:val="24"/>
        </w:rPr>
        <w:t>,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>remetendo a documentação exigida para a ARINTER (Assessoria de Relações Internacionais</w:t>
      </w:r>
      <w:r w:rsidR="007039E5">
        <w:rPr>
          <w:rFonts w:asciiTheme="minorHAnsi" w:eastAsia="Times New Roman" w:hAnsiTheme="minorHAnsi" w:cs="Times New Roman"/>
          <w:sz w:val="24"/>
          <w:szCs w:val="24"/>
        </w:rPr>
        <w:t xml:space="preserve">). Ou presencialmente entregue na ARINTER, no </w:t>
      </w:r>
      <w:r w:rsidR="00704729">
        <w:rPr>
          <w:rFonts w:asciiTheme="minorHAnsi" w:eastAsia="Times New Roman" w:hAnsiTheme="minorHAnsi" w:cs="Times New Roman"/>
          <w:sz w:val="24"/>
          <w:szCs w:val="24"/>
        </w:rPr>
        <w:t>3º Andar</w:t>
      </w:r>
      <w:r w:rsidR="007039E5">
        <w:rPr>
          <w:rFonts w:asciiTheme="minorHAnsi" w:eastAsia="Times New Roman" w:hAnsiTheme="minorHAnsi" w:cs="Times New Roman"/>
          <w:sz w:val="24"/>
          <w:szCs w:val="24"/>
        </w:rPr>
        <w:t xml:space="preserve"> do prédio sede da UNCISAL</w:t>
      </w:r>
      <w:r w:rsidR="00704729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>no endereço: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 Rua Jorge de Lima,</w:t>
      </w:r>
      <w:r w:rsidR="00704729">
        <w:rPr>
          <w:rFonts w:asciiTheme="minorHAnsi" w:eastAsia="Times New Roman" w:hAnsiTheme="minorHAnsi" w:cs="Times New Roman"/>
          <w:sz w:val="24"/>
          <w:szCs w:val="24"/>
        </w:rPr>
        <w:t xml:space="preserve"> 113</w:t>
      </w:r>
      <w:r w:rsidR="00735B1F">
        <w:rPr>
          <w:rFonts w:asciiTheme="minorHAnsi" w:eastAsia="Times New Roman" w:hAnsiTheme="minorHAnsi" w:cs="Times New Roman"/>
          <w:sz w:val="24"/>
          <w:szCs w:val="24"/>
        </w:rPr>
        <w:t xml:space="preserve">, </w:t>
      </w:r>
      <w:r>
        <w:rPr>
          <w:rFonts w:asciiTheme="minorHAnsi" w:eastAsia="Times New Roman" w:hAnsiTheme="minorHAnsi" w:cs="Times New Roman"/>
          <w:sz w:val="24"/>
          <w:szCs w:val="24"/>
        </w:rPr>
        <w:t xml:space="preserve">Trapiche da Barra, 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57</w:t>
      </w:r>
      <w:r>
        <w:rPr>
          <w:rFonts w:asciiTheme="minorHAnsi" w:eastAsia="Times New Roman" w:hAnsiTheme="minorHAnsi" w:cs="Times New Roman"/>
          <w:sz w:val="24"/>
          <w:szCs w:val="24"/>
        </w:rPr>
        <w:t>.010-382, Maceió/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AL, e serão analisadas em horário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 xml:space="preserve"> comercial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. As inscrições serão analisadas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 xml:space="preserve"> em horário comercial, </w:t>
      </w:r>
      <w:r w:rsidR="003119A1" w:rsidRPr="00110E23">
        <w:rPr>
          <w:rFonts w:asciiTheme="minorHAnsi" w:eastAsia="Times New Roman" w:hAnsiTheme="minorHAnsi" w:cs="Times New Roman"/>
          <w:sz w:val="24"/>
          <w:szCs w:val="24"/>
        </w:rPr>
        <w:t>respeitando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>-se</w:t>
      </w:r>
      <w:r w:rsidR="003119A1" w:rsidRPr="00110E23">
        <w:rPr>
          <w:rFonts w:asciiTheme="minorHAnsi" w:eastAsia="Times New Roman" w:hAnsiTheme="minorHAnsi" w:cs="Times New Roman"/>
          <w:sz w:val="24"/>
          <w:szCs w:val="24"/>
        </w:rPr>
        <w:t xml:space="preserve"> os prazos constantes no cronograma do item 1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 xml:space="preserve">, e serão somente validadas 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se</w:t>
      </w:r>
      <w:r w:rsidR="003119A1">
        <w:rPr>
          <w:rFonts w:asciiTheme="minorHAnsi" w:eastAsia="Times New Roman" w:hAnsiTheme="minorHAnsi" w:cs="Times New Roman"/>
          <w:sz w:val="24"/>
          <w:szCs w:val="24"/>
        </w:rPr>
        <w:t xml:space="preserve"> contiverem toda a 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documentação exigida no item 4.</w:t>
      </w:r>
    </w:p>
    <w:p w:rsid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604164" w:rsidRDefault="00604164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Default="00110E23" w:rsidP="00D41333">
      <w:pPr>
        <w:pStyle w:val="Padro"/>
        <w:jc w:val="both"/>
        <w:rPr>
          <w:rFonts w:asciiTheme="minorHAnsi" w:eastAsia="Times New Roman" w:hAnsiTheme="minorHAnsi" w:cs="Times New Roman"/>
          <w:b/>
          <w:sz w:val="24"/>
          <w:szCs w:val="24"/>
        </w:rPr>
      </w:pPr>
      <w:r w:rsidRPr="00110E23">
        <w:rPr>
          <w:rFonts w:asciiTheme="minorHAnsi" w:eastAsia="Times New Roman" w:hAnsiTheme="minorHAnsi" w:cs="Times New Roman"/>
          <w:b/>
          <w:sz w:val="24"/>
          <w:szCs w:val="24"/>
        </w:rPr>
        <w:t xml:space="preserve">3. DAS VAGAS OFERTADAS </w:t>
      </w:r>
    </w:p>
    <w:p w:rsidR="00604164" w:rsidRPr="00110E23" w:rsidRDefault="00604164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Pr="00110E23" w:rsidRDefault="00D4133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As vagas são ofertadas para </w:t>
      </w:r>
      <w:r w:rsidR="003F3C3C">
        <w:rPr>
          <w:rFonts w:asciiTheme="minorHAnsi" w:eastAsia="Times New Roman" w:hAnsiTheme="minorHAnsi" w:cs="Times New Roman"/>
          <w:sz w:val="24"/>
          <w:szCs w:val="24"/>
        </w:rPr>
        <w:t>os alunos desta Universidade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. A quantidade de </w:t>
      </w:r>
      <w:r w:rsidR="00735B1F" w:rsidRPr="00110E23">
        <w:rPr>
          <w:rFonts w:asciiTheme="minorHAnsi" w:eastAsia="Times New Roman" w:hAnsiTheme="minorHAnsi" w:cs="Times New Roman"/>
          <w:sz w:val="24"/>
          <w:szCs w:val="24"/>
        </w:rPr>
        <w:t xml:space="preserve">vagas </w:t>
      </w:r>
      <w:r w:rsidR="00735B1F">
        <w:rPr>
          <w:rFonts w:asciiTheme="minorHAnsi" w:eastAsia="Times New Roman" w:hAnsiTheme="minorHAnsi" w:cs="Times New Roman"/>
          <w:sz w:val="24"/>
          <w:szCs w:val="24"/>
        </w:rPr>
        <w:t>será</w:t>
      </w:r>
      <w:r w:rsidR="003F3C3C">
        <w:rPr>
          <w:rFonts w:asciiTheme="minorHAnsi" w:eastAsia="Times New Roman" w:hAnsiTheme="minorHAnsi" w:cs="Times New Roman"/>
          <w:sz w:val="24"/>
          <w:szCs w:val="24"/>
        </w:rPr>
        <w:t xml:space="preserve"> de </w:t>
      </w:r>
      <w:proofErr w:type="gramStart"/>
      <w:r w:rsidR="003928B2">
        <w:rPr>
          <w:rFonts w:asciiTheme="minorHAnsi" w:eastAsia="Times New Roman" w:hAnsiTheme="minorHAnsi" w:cs="Times New Roman"/>
          <w:sz w:val="24"/>
          <w:szCs w:val="24"/>
        </w:rPr>
        <w:t>1</w:t>
      </w:r>
      <w:proofErr w:type="gramEnd"/>
      <w:r w:rsidR="003F3C3C">
        <w:rPr>
          <w:rFonts w:asciiTheme="minorHAnsi" w:eastAsia="Times New Roman" w:hAnsiTheme="minorHAnsi" w:cs="Times New Roman"/>
          <w:sz w:val="24"/>
          <w:szCs w:val="24"/>
        </w:rPr>
        <w:t>(</w:t>
      </w:r>
      <w:r w:rsidR="003928B2">
        <w:rPr>
          <w:rFonts w:asciiTheme="minorHAnsi" w:eastAsia="Times New Roman" w:hAnsiTheme="minorHAnsi" w:cs="Times New Roman"/>
          <w:sz w:val="24"/>
          <w:szCs w:val="24"/>
        </w:rPr>
        <w:t>UM</w:t>
      </w:r>
      <w:r w:rsidR="0010288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3F3C3C">
        <w:rPr>
          <w:rFonts w:asciiTheme="minorHAnsi" w:eastAsia="Times New Roman" w:hAnsiTheme="minorHAnsi" w:cs="Times New Roman"/>
          <w:sz w:val="24"/>
          <w:szCs w:val="24"/>
        </w:rPr>
        <w:t>) aluno.</w:t>
      </w: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604164" w:rsidRPr="00110E23" w:rsidRDefault="00604164" w:rsidP="00D41333">
      <w:pPr>
        <w:pStyle w:val="Padro"/>
        <w:jc w:val="both"/>
        <w:rPr>
          <w:rFonts w:asciiTheme="minorHAnsi" w:eastAsia="Times New Roman" w:hAnsiTheme="minorHAnsi" w:cs="Times New Roman"/>
          <w:b/>
          <w:sz w:val="24"/>
          <w:szCs w:val="24"/>
        </w:rPr>
      </w:pP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 w:rsidRPr="00110E23">
        <w:rPr>
          <w:rFonts w:asciiTheme="minorHAnsi" w:eastAsia="Times New Roman" w:hAnsiTheme="minorHAnsi" w:cs="Times New Roman"/>
          <w:b/>
          <w:sz w:val="24"/>
          <w:szCs w:val="24"/>
        </w:rPr>
        <w:t>4. DOS REQUISITOS PARA A CANDIDATURA</w:t>
      </w: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Pr="00110E23" w:rsidRDefault="00D4133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  <w:r w:rsidR="0043702E">
        <w:rPr>
          <w:rFonts w:asciiTheme="minorHAnsi" w:eastAsia="Times New Roman" w:hAnsiTheme="minorHAnsi" w:cs="Times New Roman"/>
          <w:sz w:val="24"/>
          <w:szCs w:val="24"/>
        </w:rPr>
        <w:t>O candidato a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5902BF">
        <w:rPr>
          <w:rFonts w:asciiTheme="minorHAnsi" w:eastAsia="Times New Roman" w:hAnsiTheme="minorHAnsi" w:cs="Times New Roman"/>
          <w:sz w:val="24"/>
          <w:szCs w:val="24"/>
        </w:rPr>
        <w:t xml:space="preserve">voluntário </w:t>
      </w:r>
      <w:r w:rsidR="00B42654" w:rsidRPr="00B42654">
        <w:rPr>
          <w:rFonts w:asciiTheme="minorHAnsi" w:eastAsia="Times New Roman" w:hAnsiTheme="minorHAnsi" w:cs="Times New Roman"/>
          <w:b/>
          <w:sz w:val="24"/>
          <w:szCs w:val="24"/>
        </w:rPr>
        <w:t>ANJO</w:t>
      </w:r>
      <w:r w:rsidR="005902BF">
        <w:rPr>
          <w:rFonts w:asciiTheme="minorHAnsi" w:eastAsia="Times New Roman" w:hAnsiTheme="minorHAnsi" w:cs="Times New Roman"/>
          <w:b/>
          <w:sz w:val="24"/>
          <w:szCs w:val="24"/>
        </w:rPr>
        <w:t xml:space="preserve"> </w:t>
      </w:r>
      <w:r w:rsidR="003F3C3C" w:rsidRPr="00B42654">
        <w:rPr>
          <w:rFonts w:asciiTheme="minorHAnsi" w:eastAsia="Times New Roman" w:hAnsiTheme="minorHAnsi" w:cs="Times New Roman"/>
          <w:b/>
          <w:sz w:val="24"/>
          <w:szCs w:val="24"/>
        </w:rPr>
        <w:t>da</w:t>
      </w:r>
      <w:r w:rsidR="00110E23" w:rsidRPr="00B42654">
        <w:rPr>
          <w:rFonts w:asciiTheme="minorHAnsi" w:eastAsia="Times New Roman" w:hAnsiTheme="minorHAnsi" w:cs="Times New Roman"/>
          <w:b/>
          <w:sz w:val="24"/>
          <w:szCs w:val="24"/>
        </w:rPr>
        <w:t xml:space="preserve"> </w:t>
      </w:r>
      <w:r w:rsidR="00110E23" w:rsidRPr="00B4265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UNCISAL </w:t>
      </w:r>
      <w:r w:rsidR="00B42654" w:rsidRPr="00B4265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- </w:t>
      </w:r>
      <w:r w:rsidR="00704729" w:rsidRPr="00B4265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Edição </w:t>
      </w:r>
      <w:r w:rsidR="003928B2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Medicina</w:t>
      </w:r>
      <w:r w:rsidR="00704729" w:rsidRPr="00704729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precisa enviar os documentos dentro do prazo informado no item </w:t>
      </w:r>
      <w:proofErr w:type="gramStart"/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1</w:t>
      </w:r>
      <w:proofErr w:type="gramEnd"/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: </w:t>
      </w:r>
    </w:p>
    <w:p w:rsidR="007039E5" w:rsidRPr="007039E5" w:rsidRDefault="007039E5" w:rsidP="007039E5">
      <w:pPr>
        <w:pStyle w:val="Padro"/>
        <w:numPr>
          <w:ilvl w:val="0"/>
          <w:numId w:val="4"/>
        </w:numPr>
        <w:ind w:hanging="359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7039E5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Preenchimento do </w:t>
      </w:r>
      <w:r w:rsidRPr="007039E5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Formulário de Inscrição</w:t>
      </w:r>
    </w:p>
    <w:p w:rsidR="007039E5" w:rsidRPr="007039E5" w:rsidRDefault="00110E23" w:rsidP="007039E5">
      <w:pPr>
        <w:pStyle w:val="Padro"/>
        <w:numPr>
          <w:ilvl w:val="0"/>
          <w:numId w:val="4"/>
        </w:numPr>
        <w:ind w:hanging="359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735B1F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lastRenderedPageBreak/>
        <w:t>Histórico Acadêmico</w:t>
      </w:r>
      <w:r w:rsidRPr="00735B1F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, contendo as disciplinas já cursadas e as em curso. Caso no Histórico não constem as disciplinas em curso, uma declaração deve ser emitida pela universidade e acompanha</w:t>
      </w:r>
      <w:r w:rsidR="003119A1" w:rsidRPr="00735B1F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da</w:t>
      </w:r>
      <w:r w:rsidRPr="00735B1F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</w:t>
      </w:r>
      <w:r w:rsidR="003119A1" w:rsidRPr="00735B1F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d</w:t>
      </w:r>
      <w:r w:rsidRPr="00735B1F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o Histórico</w:t>
      </w:r>
      <w:r w:rsidR="007039E5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:</w:t>
      </w:r>
    </w:p>
    <w:p w:rsidR="007039E5" w:rsidRPr="00B42654" w:rsidRDefault="007039E5" w:rsidP="007039E5">
      <w:pPr>
        <w:pStyle w:val="Padro"/>
        <w:numPr>
          <w:ilvl w:val="0"/>
          <w:numId w:val="4"/>
        </w:numPr>
        <w:ind w:hanging="359"/>
        <w:jc w:val="both"/>
        <w:rPr>
          <w:rFonts w:asciiTheme="minorHAnsi" w:hAnsiTheme="minorHAnsi"/>
          <w:b/>
          <w:color w:val="auto"/>
          <w:sz w:val="24"/>
          <w:szCs w:val="24"/>
        </w:rPr>
      </w:pPr>
      <w:r w:rsidRPr="007039E5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Cópia do </w:t>
      </w:r>
      <w:r w:rsidRPr="00B4265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Documento de Identidade e CPF</w:t>
      </w:r>
    </w:p>
    <w:p w:rsidR="007039E5" w:rsidRDefault="007039E5" w:rsidP="007039E5">
      <w:pPr>
        <w:pStyle w:val="Padro"/>
        <w:numPr>
          <w:ilvl w:val="0"/>
          <w:numId w:val="4"/>
        </w:numPr>
        <w:ind w:left="642" w:hanging="359"/>
        <w:jc w:val="both"/>
        <w:rPr>
          <w:rFonts w:asciiTheme="minorHAnsi" w:eastAsia="Times New Roman" w:hAnsiTheme="minorHAnsi" w:cs="Times New Roman"/>
          <w:b/>
          <w:color w:val="auto"/>
          <w:sz w:val="24"/>
          <w:szCs w:val="24"/>
        </w:rPr>
      </w:pPr>
      <w:r w:rsidRPr="00B4265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Foto 3x4 recente</w:t>
      </w:r>
    </w:p>
    <w:p w:rsidR="00B42654" w:rsidRPr="00B42654" w:rsidRDefault="00B42654" w:rsidP="007039E5">
      <w:pPr>
        <w:pStyle w:val="Padro"/>
        <w:numPr>
          <w:ilvl w:val="0"/>
          <w:numId w:val="4"/>
        </w:numPr>
        <w:ind w:left="642" w:hanging="359"/>
        <w:jc w:val="both"/>
        <w:rPr>
          <w:rFonts w:asciiTheme="minorHAnsi" w:eastAsia="Times New Roman" w:hAnsiTheme="minorHAnsi" w:cs="Times New Roman"/>
          <w:b/>
          <w:color w:val="auto"/>
          <w:sz w:val="24"/>
          <w:szCs w:val="24"/>
        </w:rPr>
      </w:pPr>
      <w:r w:rsidRPr="00B42654">
        <w:rPr>
          <w:rFonts w:asciiTheme="minorHAnsi" w:eastAsia="Times New Roman" w:hAnsiTheme="minorHAnsi" w:cs="Times New Roman"/>
          <w:color w:val="auto"/>
          <w:sz w:val="24"/>
          <w:szCs w:val="24"/>
        </w:rPr>
        <w:t>Cópia</w:t>
      </w:r>
      <w:r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 </w:t>
      </w:r>
      <w:r w:rsidRPr="00B42654">
        <w:rPr>
          <w:rFonts w:asciiTheme="minorHAnsi" w:eastAsia="Times New Roman" w:hAnsiTheme="minorHAnsi" w:cs="Times New Roman"/>
          <w:color w:val="auto"/>
          <w:sz w:val="24"/>
          <w:szCs w:val="24"/>
        </w:rPr>
        <w:t>do</w:t>
      </w:r>
      <w:r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 xml:space="preserve"> comprovante de endereço</w:t>
      </w:r>
    </w:p>
    <w:p w:rsidR="00110E23" w:rsidRPr="00B42654" w:rsidRDefault="007039E5" w:rsidP="007039E5">
      <w:pPr>
        <w:pStyle w:val="Padro"/>
        <w:ind w:left="283"/>
        <w:jc w:val="both"/>
        <w:rPr>
          <w:rFonts w:asciiTheme="minorHAnsi" w:eastAsia="Times New Roman" w:hAnsiTheme="minorHAnsi" w:cs="Times New Roman"/>
          <w:color w:val="auto"/>
          <w:sz w:val="24"/>
          <w:szCs w:val="24"/>
        </w:rPr>
      </w:pPr>
      <w:r w:rsidRPr="00B42654">
        <w:rPr>
          <w:rFonts w:asciiTheme="minorHAnsi" w:eastAsia="Times New Roman" w:hAnsiTheme="minorHAnsi" w:cs="Times New Roman"/>
          <w:b/>
          <w:color w:val="auto"/>
          <w:sz w:val="24"/>
          <w:szCs w:val="24"/>
        </w:rPr>
        <w:t>OBS:</w:t>
      </w:r>
      <w:r w:rsidRPr="00B42654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 </w:t>
      </w:r>
      <w:r w:rsidR="00110E23" w:rsidRPr="00B42654">
        <w:rPr>
          <w:rFonts w:asciiTheme="minorHAnsi" w:eastAsia="Times New Roman" w:hAnsiTheme="minorHAnsi" w:cs="Times New Roman"/>
          <w:color w:val="auto"/>
          <w:sz w:val="24"/>
          <w:szCs w:val="24"/>
        </w:rPr>
        <w:t xml:space="preserve">Para o envio da candidatura por meio de endereço eletrônico, é imprescindível que a cópia digitalizada da documentação acima esteja legível. </w:t>
      </w:r>
    </w:p>
    <w:p w:rsidR="007039E5" w:rsidRDefault="007039E5" w:rsidP="00D41333">
      <w:pPr>
        <w:pStyle w:val="Padro"/>
        <w:jc w:val="both"/>
        <w:rPr>
          <w:rFonts w:asciiTheme="minorHAnsi" w:eastAsia="Times New Roman" w:hAnsiTheme="minorHAnsi" w:cs="Times New Roman"/>
          <w:color w:val="FF0000"/>
          <w:sz w:val="24"/>
          <w:szCs w:val="24"/>
        </w:rPr>
      </w:pP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 w:rsidRPr="00110E23">
        <w:rPr>
          <w:rFonts w:asciiTheme="minorHAnsi" w:eastAsia="Times New Roman" w:hAnsiTheme="minorHAnsi" w:cs="Times New Roman"/>
          <w:b/>
          <w:sz w:val="24"/>
          <w:szCs w:val="24"/>
        </w:rPr>
        <w:t>5. DA SELEÇÃO</w:t>
      </w: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Pr="00110E23" w:rsidRDefault="00FA0722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A seleção dos candidatos às vagas disponíveis obedecerá </w:t>
      </w:r>
      <w:r>
        <w:rPr>
          <w:rFonts w:asciiTheme="minorHAnsi" w:eastAsia="Times New Roman" w:hAnsiTheme="minorHAnsi" w:cs="Times New Roman"/>
          <w:sz w:val="24"/>
          <w:szCs w:val="24"/>
        </w:rPr>
        <w:t>a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os critérios de ordem de recebimento</w:t>
      </w:r>
      <w:r w:rsidR="007B7329">
        <w:rPr>
          <w:rFonts w:asciiTheme="minorHAnsi" w:eastAsia="Times New Roman" w:hAnsiTheme="minorHAnsi" w:cs="Times New Roman"/>
          <w:sz w:val="24"/>
          <w:szCs w:val="24"/>
        </w:rPr>
        <w:t xml:space="preserve"> das candidaturas (por e-mail</w:t>
      </w:r>
      <w:r w:rsidR="007039E5">
        <w:rPr>
          <w:rFonts w:asciiTheme="minorHAnsi" w:eastAsia="Times New Roman" w:hAnsiTheme="minorHAnsi" w:cs="Times New Roman"/>
          <w:sz w:val="24"/>
          <w:szCs w:val="24"/>
        </w:rPr>
        <w:t xml:space="preserve"> e presencial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), do preenchimento de todos os requisi</w:t>
      </w:r>
      <w:r w:rsidR="007B7329">
        <w:rPr>
          <w:rFonts w:asciiTheme="minorHAnsi" w:eastAsia="Times New Roman" w:hAnsiTheme="minorHAnsi" w:cs="Times New Roman"/>
          <w:sz w:val="24"/>
          <w:szCs w:val="24"/>
        </w:rPr>
        <w:t xml:space="preserve">tos do item </w:t>
      </w:r>
      <w:proofErr w:type="gramStart"/>
      <w:r w:rsidR="007B7329">
        <w:rPr>
          <w:rFonts w:asciiTheme="minorHAnsi" w:eastAsia="Times New Roman" w:hAnsiTheme="minorHAnsi" w:cs="Times New Roman"/>
          <w:sz w:val="24"/>
          <w:szCs w:val="24"/>
        </w:rPr>
        <w:t>4</w:t>
      </w:r>
      <w:proofErr w:type="gramEnd"/>
      <w:r w:rsidR="007B7329">
        <w:rPr>
          <w:rFonts w:asciiTheme="minorHAnsi" w:eastAsia="Times New Roman" w:hAnsiTheme="minorHAnsi" w:cs="Times New Roman"/>
          <w:sz w:val="24"/>
          <w:szCs w:val="24"/>
        </w:rPr>
        <w:t>, e da análise pela análise da ARINTER com a ciência do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 Coordenador de Curso</w:t>
      </w:r>
      <w:r w:rsidR="007B7329">
        <w:rPr>
          <w:rFonts w:asciiTheme="minorHAnsi" w:eastAsia="Times New Roman" w:hAnsiTheme="minorHAnsi" w:cs="Times New Roman"/>
          <w:sz w:val="24"/>
          <w:szCs w:val="24"/>
        </w:rPr>
        <w:t xml:space="preserve"> de </w:t>
      </w:r>
      <w:r w:rsidR="003928B2">
        <w:rPr>
          <w:rFonts w:asciiTheme="minorHAnsi" w:eastAsia="Times New Roman" w:hAnsiTheme="minorHAnsi" w:cs="Times New Roman"/>
          <w:sz w:val="24"/>
          <w:szCs w:val="24"/>
        </w:rPr>
        <w:t>Medicina</w:t>
      </w:r>
      <w:r w:rsidR="007B7329">
        <w:rPr>
          <w:rFonts w:asciiTheme="minorHAnsi" w:eastAsia="Times New Roman" w:hAnsiTheme="minorHAnsi" w:cs="Times New Roman"/>
          <w:sz w:val="24"/>
          <w:szCs w:val="24"/>
        </w:rPr>
        <w:t>.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 Como critérios de desempate, será levado em conta o desempenho acadêmico e a média global das notas do candidato. </w:t>
      </w:r>
    </w:p>
    <w:p w:rsidR="00110E23" w:rsidRPr="000F1CE6" w:rsidRDefault="00FA0722" w:rsidP="00D41333">
      <w:pPr>
        <w:pStyle w:val="Padro"/>
        <w:jc w:val="both"/>
        <w:rPr>
          <w:rFonts w:asciiTheme="minorHAnsi" w:hAnsiTheme="minorHAnsi"/>
          <w:strike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O candidato, o coordenador de curso </w:t>
      </w:r>
      <w:r w:rsidR="000F1CE6">
        <w:rPr>
          <w:rFonts w:asciiTheme="minorHAnsi" w:eastAsia="Times New Roman" w:hAnsiTheme="minorHAnsi" w:cs="Times New Roman"/>
          <w:sz w:val="24"/>
          <w:szCs w:val="24"/>
        </w:rPr>
        <w:t xml:space="preserve">de </w:t>
      </w:r>
      <w:r w:rsidR="003928B2">
        <w:rPr>
          <w:rFonts w:asciiTheme="minorHAnsi" w:eastAsia="Times New Roman" w:hAnsiTheme="minorHAnsi" w:cs="Times New Roman"/>
          <w:sz w:val="24"/>
          <w:szCs w:val="24"/>
        </w:rPr>
        <w:t>medicina</w:t>
      </w:r>
      <w:r w:rsidR="000F1CE6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serão informados do resultado dentro do prazo constante no item </w:t>
      </w:r>
      <w:proofErr w:type="gramStart"/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1</w:t>
      </w:r>
      <w:proofErr w:type="gramEnd"/>
      <w:r w:rsidR="005902BF">
        <w:rPr>
          <w:rFonts w:asciiTheme="minorHAnsi" w:eastAsia="Times New Roman" w:hAnsiTheme="minorHAnsi" w:cs="Times New Roman"/>
          <w:sz w:val="24"/>
          <w:szCs w:val="24"/>
        </w:rPr>
        <w:t>.</w:t>
      </w:r>
    </w:p>
    <w:p w:rsidR="00110E23" w:rsidRPr="00110E23" w:rsidRDefault="00FA0722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 w:cs="Times New Roman"/>
          <w:sz w:val="24"/>
          <w:szCs w:val="24"/>
        </w:rPr>
        <w:tab/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>A inexatidão e/ou irregularidade nos documentos solicitados, verificadas a qualquer tempo e em especial por oc</w:t>
      </w:r>
      <w:r w:rsidR="0071658D">
        <w:rPr>
          <w:rFonts w:asciiTheme="minorHAnsi" w:eastAsia="Times New Roman" w:hAnsiTheme="minorHAnsi" w:cs="Times New Roman"/>
          <w:sz w:val="24"/>
          <w:szCs w:val="24"/>
        </w:rPr>
        <w:t>asião da mobilidade acadêmica na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="00110E23" w:rsidRPr="00110E23">
        <w:rPr>
          <w:rFonts w:asciiTheme="minorHAnsi" w:eastAsia="Times New Roman" w:hAnsiTheme="minorHAnsi" w:cs="Times New Roman"/>
          <w:color w:val="auto"/>
          <w:sz w:val="24"/>
          <w:szCs w:val="24"/>
        </w:rPr>
        <w:t>UNCISAL</w:t>
      </w:r>
      <w:r w:rsidR="00110E23" w:rsidRPr="00110E23">
        <w:rPr>
          <w:rFonts w:asciiTheme="minorHAnsi" w:eastAsia="Times New Roman" w:hAnsiTheme="minorHAnsi" w:cs="Times New Roman"/>
          <w:sz w:val="24"/>
          <w:szCs w:val="24"/>
        </w:rPr>
        <w:t xml:space="preserve">, acarretarão na anulação da seleção com todas as consequências legais correspondentes. </w:t>
      </w:r>
    </w:p>
    <w:p w:rsid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</w:p>
    <w:p w:rsidR="00110E23" w:rsidRPr="00110E23" w:rsidRDefault="00110E23" w:rsidP="00D41333">
      <w:pPr>
        <w:pStyle w:val="Padro"/>
        <w:jc w:val="both"/>
        <w:rPr>
          <w:rFonts w:asciiTheme="minorHAnsi" w:hAnsiTheme="minorHAnsi"/>
          <w:sz w:val="24"/>
          <w:szCs w:val="24"/>
        </w:rPr>
      </w:pPr>
      <w:r w:rsidRPr="00110E23">
        <w:rPr>
          <w:rFonts w:asciiTheme="minorHAnsi" w:eastAsia="Times New Roman" w:hAnsiTheme="minorHAnsi" w:cs="Times New Roman"/>
          <w:b/>
          <w:sz w:val="24"/>
          <w:szCs w:val="24"/>
        </w:rPr>
        <w:t>6. DO CONTATO</w:t>
      </w:r>
    </w:p>
    <w:p w:rsidR="00110E23" w:rsidRPr="00110E23" w:rsidRDefault="00110E23" w:rsidP="00D41333">
      <w:pPr>
        <w:pStyle w:val="Padro"/>
        <w:jc w:val="right"/>
        <w:rPr>
          <w:rFonts w:asciiTheme="minorHAnsi" w:hAnsiTheme="minorHAnsi"/>
        </w:rPr>
      </w:pPr>
    </w:p>
    <w:p w:rsidR="00110E23" w:rsidRPr="00110E23" w:rsidRDefault="00FA0722" w:rsidP="00D41333">
      <w:pPr>
        <w:pStyle w:val="Padro"/>
        <w:jc w:val="both"/>
        <w:rPr>
          <w:rFonts w:asciiTheme="minorHAnsi" w:hAnsiTheme="minorHAnsi"/>
        </w:rPr>
      </w:pPr>
      <w:r>
        <w:rPr>
          <w:rFonts w:asciiTheme="minorHAnsi" w:eastAsia="Times New Roman" w:hAnsiTheme="minorHAnsi" w:cs="Times New Roman"/>
          <w:sz w:val="24"/>
        </w:rPr>
        <w:tab/>
      </w:r>
      <w:r w:rsidR="00110E23" w:rsidRPr="00110E23">
        <w:rPr>
          <w:rFonts w:asciiTheme="minorHAnsi" w:eastAsia="Times New Roman" w:hAnsiTheme="minorHAnsi" w:cs="Times New Roman"/>
          <w:sz w:val="24"/>
        </w:rPr>
        <w:t xml:space="preserve">Informações adicionais sobre a </w:t>
      </w:r>
      <w:r w:rsidR="003F3C3C">
        <w:rPr>
          <w:rFonts w:asciiTheme="minorHAnsi" w:eastAsia="Times New Roman" w:hAnsiTheme="minorHAnsi" w:cs="Times New Roman"/>
          <w:sz w:val="24"/>
        </w:rPr>
        <w:t>seleção de alunos voluntários</w:t>
      </w:r>
      <w:r w:rsidR="00110E23" w:rsidRPr="00110E23">
        <w:rPr>
          <w:rFonts w:asciiTheme="minorHAnsi" w:eastAsia="Times New Roman" w:hAnsiTheme="minorHAnsi" w:cs="Times New Roman"/>
          <w:sz w:val="24"/>
        </w:rPr>
        <w:t xml:space="preserve"> pelo Pr</w:t>
      </w:r>
      <w:r>
        <w:rPr>
          <w:rFonts w:asciiTheme="minorHAnsi" w:eastAsia="Times New Roman" w:hAnsiTheme="minorHAnsi" w:cs="Times New Roman"/>
          <w:sz w:val="24"/>
        </w:rPr>
        <w:t>o</w:t>
      </w:r>
      <w:r w:rsidR="005902BF">
        <w:rPr>
          <w:rFonts w:asciiTheme="minorHAnsi" w:eastAsia="Times New Roman" w:hAnsiTheme="minorHAnsi" w:cs="Times New Roman"/>
          <w:sz w:val="24"/>
        </w:rPr>
        <w:t xml:space="preserve">jeto </w:t>
      </w:r>
      <w:r w:rsidR="007B7329">
        <w:rPr>
          <w:rFonts w:asciiTheme="minorHAnsi" w:eastAsia="Times New Roman" w:hAnsiTheme="minorHAnsi" w:cs="Times New Roman"/>
          <w:sz w:val="24"/>
        </w:rPr>
        <w:t>Anjos</w:t>
      </w:r>
      <w:r w:rsidR="003F3C3C">
        <w:rPr>
          <w:rFonts w:asciiTheme="minorHAnsi" w:eastAsia="Times New Roman" w:hAnsiTheme="minorHAnsi" w:cs="Times New Roman"/>
          <w:sz w:val="24"/>
        </w:rPr>
        <w:t xml:space="preserve"> da </w:t>
      </w:r>
      <w:proofErr w:type="spellStart"/>
      <w:r w:rsidR="003F3C3C">
        <w:rPr>
          <w:rFonts w:asciiTheme="minorHAnsi" w:eastAsia="Times New Roman" w:hAnsiTheme="minorHAnsi" w:cs="Times New Roman"/>
          <w:sz w:val="24"/>
        </w:rPr>
        <w:t>Uncisal</w:t>
      </w:r>
      <w:proofErr w:type="spellEnd"/>
      <w:r w:rsidR="005902BF">
        <w:rPr>
          <w:rFonts w:asciiTheme="minorHAnsi" w:eastAsia="Times New Roman" w:hAnsiTheme="minorHAnsi" w:cs="Times New Roman"/>
          <w:sz w:val="24"/>
        </w:rPr>
        <w:t xml:space="preserve"> Edição </w:t>
      </w:r>
      <w:r w:rsidR="003928B2">
        <w:rPr>
          <w:rFonts w:asciiTheme="minorHAnsi" w:eastAsia="Times New Roman" w:hAnsiTheme="minorHAnsi" w:cs="Times New Roman"/>
          <w:sz w:val="24"/>
        </w:rPr>
        <w:t>Medicina</w:t>
      </w:r>
      <w:r w:rsidR="003F3C3C">
        <w:rPr>
          <w:rFonts w:asciiTheme="minorHAnsi" w:eastAsia="Times New Roman" w:hAnsiTheme="minorHAnsi" w:cs="Times New Roman"/>
          <w:sz w:val="24"/>
        </w:rPr>
        <w:t xml:space="preserve"> </w:t>
      </w:r>
      <w:r w:rsidR="00110E23" w:rsidRPr="00110E23">
        <w:rPr>
          <w:rFonts w:asciiTheme="minorHAnsi" w:eastAsia="Times New Roman" w:hAnsiTheme="minorHAnsi" w:cs="Times New Roman"/>
          <w:sz w:val="24"/>
        </w:rPr>
        <w:t>estão disponíveis no</w:t>
      </w:r>
      <w:r w:rsidR="005902BF">
        <w:rPr>
          <w:rFonts w:asciiTheme="minorHAnsi" w:eastAsia="Times New Roman" w:hAnsiTheme="minorHAnsi" w:cs="Times New Roman"/>
          <w:sz w:val="24"/>
        </w:rPr>
        <w:t>s</w:t>
      </w:r>
      <w:r>
        <w:rPr>
          <w:rFonts w:asciiTheme="minorHAnsi" w:eastAsia="Times New Roman" w:hAnsiTheme="minorHAnsi" w:cs="Times New Roman"/>
          <w:sz w:val="24"/>
        </w:rPr>
        <w:t xml:space="preserve"> seguintes endereços eletrônicos: </w:t>
      </w:r>
      <w:r w:rsidR="00B32476">
        <w:rPr>
          <w:rFonts w:asciiTheme="minorHAnsi" w:eastAsia="Times New Roman" w:hAnsiTheme="minorHAnsi" w:cs="Times New Roman"/>
          <w:sz w:val="24"/>
        </w:rPr>
        <w:t>www.</w:t>
      </w:r>
      <w:r w:rsidR="00110E23" w:rsidRPr="00B32476">
        <w:rPr>
          <w:rFonts w:asciiTheme="minorHAnsi" w:eastAsia="Times New Roman" w:hAnsiTheme="minorHAnsi" w:cs="Times New Roman"/>
          <w:color w:val="auto"/>
          <w:sz w:val="24"/>
        </w:rPr>
        <w:t>uncisal.edu.br</w:t>
      </w:r>
      <w:r>
        <w:rPr>
          <w:rFonts w:asciiTheme="minorHAnsi" w:eastAsia="Times New Roman" w:hAnsiTheme="minorHAnsi" w:cs="Times New Roman"/>
          <w:sz w:val="24"/>
        </w:rPr>
        <w:t xml:space="preserve">; também </w:t>
      </w:r>
      <w:r w:rsidR="00110E23" w:rsidRPr="00110E23">
        <w:rPr>
          <w:rFonts w:asciiTheme="minorHAnsi" w:eastAsia="Times New Roman" w:hAnsiTheme="minorHAnsi" w:cs="Times New Roman"/>
          <w:sz w:val="24"/>
        </w:rPr>
        <w:t xml:space="preserve">pelo e-mail </w:t>
      </w:r>
      <w:r>
        <w:rPr>
          <w:rFonts w:asciiTheme="minorHAnsi" w:eastAsia="Times New Roman" w:hAnsiTheme="minorHAnsi" w:cs="Times New Roman"/>
          <w:color w:val="auto"/>
          <w:sz w:val="24"/>
        </w:rPr>
        <w:t>r.internacionais</w:t>
      </w:r>
      <w:r w:rsidR="00110E23" w:rsidRPr="00110E23">
        <w:rPr>
          <w:rFonts w:asciiTheme="minorHAnsi" w:eastAsia="Times New Roman" w:hAnsiTheme="minorHAnsi" w:cs="Times New Roman"/>
          <w:color w:val="auto"/>
          <w:sz w:val="24"/>
        </w:rPr>
        <w:t>@uncisal.edu.br</w:t>
      </w:r>
      <w:r w:rsidR="00110E23" w:rsidRPr="00110E23">
        <w:rPr>
          <w:rFonts w:asciiTheme="minorHAnsi" w:eastAsia="Times New Roman" w:hAnsiTheme="minorHAnsi" w:cs="Times New Roman"/>
          <w:sz w:val="24"/>
        </w:rPr>
        <w:t xml:space="preserve"> e pelo telefone </w:t>
      </w:r>
      <w:r>
        <w:rPr>
          <w:rFonts w:asciiTheme="minorHAnsi" w:eastAsia="Times New Roman" w:hAnsiTheme="minorHAnsi" w:cs="Times New Roman"/>
          <w:sz w:val="24"/>
        </w:rPr>
        <w:t>(</w:t>
      </w:r>
      <w:r w:rsidR="00110E23" w:rsidRPr="00110E23">
        <w:rPr>
          <w:rFonts w:asciiTheme="minorHAnsi" w:eastAsia="Times New Roman" w:hAnsiTheme="minorHAnsi" w:cs="Times New Roman"/>
          <w:color w:val="auto"/>
          <w:sz w:val="24"/>
        </w:rPr>
        <w:t>82</w:t>
      </w:r>
      <w:r>
        <w:rPr>
          <w:rFonts w:asciiTheme="minorHAnsi" w:eastAsia="Times New Roman" w:hAnsiTheme="minorHAnsi" w:cs="Times New Roman"/>
          <w:color w:val="auto"/>
          <w:sz w:val="24"/>
        </w:rPr>
        <w:t xml:space="preserve">) </w:t>
      </w:r>
      <w:r w:rsidR="00110E23" w:rsidRPr="00110E23">
        <w:rPr>
          <w:rFonts w:asciiTheme="minorHAnsi" w:eastAsia="Times New Roman" w:hAnsiTheme="minorHAnsi" w:cs="Times New Roman"/>
          <w:color w:val="auto"/>
          <w:sz w:val="24"/>
        </w:rPr>
        <w:t>3315-67</w:t>
      </w:r>
      <w:r>
        <w:rPr>
          <w:rFonts w:asciiTheme="minorHAnsi" w:eastAsia="Times New Roman" w:hAnsiTheme="minorHAnsi" w:cs="Times New Roman"/>
          <w:color w:val="auto"/>
          <w:sz w:val="24"/>
        </w:rPr>
        <w:t>19</w:t>
      </w:r>
      <w:r w:rsidR="00110E23" w:rsidRPr="00110E23">
        <w:rPr>
          <w:rFonts w:asciiTheme="minorHAnsi" w:eastAsia="Times New Roman" w:hAnsiTheme="minorHAnsi" w:cs="Times New Roman"/>
          <w:sz w:val="24"/>
        </w:rPr>
        <w:t xml:space="preserve">. </w:t>
      </w:r>
    </w:p>
    <w:p w:rsidR="000F1CE6" w:rsidRDefault="000F1CE6" w:rsidP="003119A1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604164" w:rsidRDefault="00EB78CE" w:rsidP="003119A1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 xml:space="preserve"> 7. DOS OBJETIVOS </w:t>
      </w:r>
    </w:p>
    <w:p w:rsidR="000F1CE6" w:rsidRPr="000F1CE6" w:rsidRDefault="00EB78CE" w:rsidP="000F1CE6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proofErr w:type="gramStart"/>
      <w:r>
        <w:rPr>
          <w:rFonts w:asciiTheme="minorHAnsi" w:hAnsiTheme="minorHAnsi" w:cs="Arial"/>
          <w:b/>
          <w:sz w:val="24"/>
          <w:szCs w:val="24"/>
        </w:rPr>
        <w:t xml:space="preserve">7.1 </w:t>
      </w:r>
      <w:r w:rsidR="000F1CE6" w:rsidRPr="000F1CE6">
        <w:rPr>
          <w:rFonts w:asciiTheme="minorHAnsi" w:hAnsiTheme="minorHAnsi" w:cs="Arial"/>
          <w:b/>
          <w:sz w:val="24"/>
          <w:szCs w:val="24"/>
        </w:rPr>
        <w:t>OBJETIVO</w:t>
      </w:r>
      <w:proofErr w:type="gramEnd"/>
      <w:r w:rsidR="000F1CE6">
        <w:rPr>
          <w:rFonts w:asciiTheme="minorHAnsi" w:hAnsiTheme="minorHAnsi" w:cs="Arial"/>
          <w:b/>
          <w:sz w:val="24"/>
          <w:szCs w:val="24"/>
        </w:rPr>
        <w:t xml:space="preserve"> GERAL</w:t>
      </w:r>
    </w:p>
    <w:p w:rsidR="000F1CE6" w:rsidRPr="00B32476" w:rsidRDefault="0043702E" w:rsidP="000F1CE6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Proporcionar ao estudante</w:t>
      </w:r>
      <w:r w:rsidR="000F1CE6" w:rsidRPr="00B32476">
        <w:rPr>
          <w:rFonts w:asciiTheme="minorHAnsi" w:hAnsiTheme="minorHAnsi" w:cs="Arial"/>
          <w:sz w:val="24"/>
          <w:szCs w:val="24"/>
        </w:rPr>
        <w:t xml:space="preserve"> do PEC-G matriculado no curso de </w:t>
      </w:r>
      <w:r w:rsidR="003928B2">
        <w:rPr>
          <w:rFonts w:asciiTheme="minorHAnsi" w:hAnsiTheme="minorHAnsi" w:cs="Arial"/>
          <w:sz w:val="24"/>
          <w:szCs w:val="24"/>
        </w:rPr>
        <w:t>Medicina</w:t>
      </w:r>
      <w:r w:rsidR="000F1CE6" w:rsidRPr="00B32476">
        <w:rPr>
          <w:rFonts w:asciiTheme="minorHAnsi" w:hAnsiTheme="minorHAnsi" w:cs="Arial"/>
          <w:sz w:val="24"/>
          <w:szCs w:val="24"/>
        </w:rPr>
        <w:t xml:space="preserve"> da UNCISAL, atividades de inserção e interação individual e em grupos, sob orientação do aluno ANJO da UNCISAL, dentro de um processo de ensino e aprendizagem, compartilhando os conhecimentos e as dificuldades existentes, visando o acesso, participação e aprendizagem do estudante do PEC-G matriculado no curso de </w:t>
      </w:r>
      <w:r w:rsidR="003928B2">
        <w:rPr>
          <w:rFonts w:asciiTheme="minorHAnsi" w:hAnsiTheme="minorHAnsi" w:cs="Arial"/>
          <w:sz w:val="24"/>
          <w:szCs w:val="24"/>
        </w:rPr>
        <w:t>medicina</w:t>
      </w:r>
      <w:r w:rsidR="000F1CE6" w:rsidRPr="00B32476">
        <w:rPr>
          <w:rFonts w:asciiTheme="minorHAnsi" w:hAnsiTheme="minorHAnsi" w:cs="Arial"/>
          <w:sz w:val="24"/>
          <w:szCs w:val="24"/>
        </w:rPr>
        <w:t xml:space="preserve"> da </w:t>
      </w:r>
      <w:proofErr w:type="gramStart"/>
      <w:r w:rsidR="000F1CE6" w:rsidRPr="00B32476">
        <w:rPr>
          <w:rFonts w:asciiTheme="minorHAnsi" w:hAnsiTheme="minorHAnsi" w:cs="Arial"/>
          <w:sz w:val="24"/>
          <w:szCs w:val="24"/>
        </w:rPr>
        <w:t>UNCISAL</w:t>
      </w:r>
      <w:proofErr w:type="gramEnd"/>
    </w:p>
    <w:p w:rsidR="001705F2" w:rsidRPr="00B32476" w:rsidRDefault="001705F2" w:rsidP="000F1CE6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</w:p>
    <w:p w:rsidR="000F1CE6" w:rsidRPr="00EB78CE" w:rsidRDefault="00EB78CE" w:rsidP="000F1CE6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EB78CE">
        <w:rPr>
          <w:rFonts w:asciiTheme="minorHAnsi" w:hAnsiTheme="minorHAnsi"/>
          <w:b/>
          <w:sz w:val="24"/>
          <w:szCs w:val="24"/>
        </w:rPr>
        <w:t xml:space="preserve">7.2 </w:t>
      </w:r>
      <w:r w:rsidR="000F1CE6" w:rsidRPr="00EB78CE">
        <w:rPr>
          <w:rFonts w:asciiTheme="minorHAnsi" w:hAnsiTheme="minorHAnsi"/>
          <w:b/>
          <w:sz w:val="24"/>
          <w:szCs w:val="24"/>
        </w:rPr>
        <w:t>OBJETIVOS ESPECÍFICOS:</w:t>
      </w:r>
    </w:p>
    <w:p w:rsidR="000F1CE6" w:rsidRDefault="000F1CE6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0F1CE6">
        <w:rPr>
          <w:rFonts w:asciiTheme="minorHAnsi" w:hAnsiTheme="minorHAnsi"/>
          <w:sz w:val="24"/>
          <w:szCs w:val="24"/>
        </w:rPr>
        <w:t>▪ Contribuir com o processo de ensino e</w:t>
      </w:r>
      <w:r>
        <w:rPr>
          <w:rFonts w:asciiTheme="minorHAnsi" w:hAnsiTheme="minorHAnsi"/>
          <w:sz w:val="24"/>
          <w:szCs w:val="24"/>
        </w:rPr>
        <w:t xml:space="preserve"> de aprendizagem </w:t>
      </w:r>
      <w:r w:rsidRPr="000F1CE6">
        <w:rPr>
          <w:rFonts w:asciiTheme="minorHAnsi" w:hAnsiTheme="minorHAnsi"/>
          <w:sz w:val="24"/>
          <w:szCs w:val="24"/>
        </w:rPr>
        <w:t xml:space="preserve">do estudante do PEC-G matriculado no curso de </w:t>
      </w:r>
      <w:r w:rsidR="003928B2">
        <w:rPr>
          <w:rFonts w:asciiTheme="minorHAnsi" w:hAnsiTheme="minorHAnsi"/>
          <w:sz w:val="24"/>
          <w:szCs w:val="24"/>
        </w:rPr>
        <w:t>medicina</w:t>
      </w:r>
      <w:r w:rsidRPr="000F1CE6">
        <w:rPr>
          <w:rFonts w:asciiTheme="minorHAnsi" w:hAnsiTheme="minorHAnsi"/>
          <w:sz w:val="24"/>
          <w:szCs w:val="24"/>
        </w:rPr>
        <w:t xml:space="preserve"> da UNCISAL, elucidando as dúvidas </w:t>
      </w:r>
      <w:r>
        <w:rPr>
          <w:rFonts w:asciiTheme="minorHAnsi" w:hAnsiTheme="minorHAnsi"/>
          <w:sz w:val="24"/>
          <w:szCs w:val="24"/>
        </w:rPr>
        <w:t>individuais</w:t>
      </w:r>
      <w:r w:rsidR="00F532B5">
        <w:rPr>
          <w:rFonts w:asciiTheme="minorHAnsi" w:hAnsiTheme="minorHAnsi"/>
          <w:sz w:val="24"/>
          <w:szCs w:val="24"/>
        </w:rPr>
        <w:t xml:space="preserve"> e</w:t>
      </w:r>
      <w:r w:rsidR="00F532B5" w:rsidRPr="00F532B5">
        <w:rPr>
          <w:rFonts w:asciiTheme="minorHAnsi" w:hAnsiTheme="minorHAnsi"/>
          <w:sz w:val="24"/>
          <w:szCs w:val="24"/>
        </w:rPr>
        <w:t xml:space="preserve"> </w:t>
      </w:r>
      <w:r w:rsidR="00F532B5" w:rsidRPr="000F1CE6">
        <w:rPr>
          <w:rFonts w:asciiTheme="minorHAnsi" w:hAnsiTheme="minorHAnsi"/>
          <w:sz w:val="24"/>
          <w:szCs w:val="24"/>
        </w:rPr>
        <w:t>dificuldades conceituais</w:t>
      </w:r>
      <w:r w:rsidRPr="000F1CE6">
        <w:rPr>
          <w:rFonts w:asciiTheme="minorHAnsi" w:hAnsiTheme="minorHAnsi"/>
          <w:sz w:val="24"/>
          <w:szCs w:val="24"/>
        </w:rPr>
        <w:t>;</w:t>
      </w:r>
    </w:p>
    <w:p w:rsidR="001705F2" w:rsidRPr="000F1CE6" w:rsidRDefault="001705F2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0F1CE6" w:rsidRDefault="000F1CE6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0F1CE6">
        <w:rPr>
          <w:rFonts w:asciiTheme="minorHAnsi" w:hAnsiTheme="minorHAnsi"/>
          <w:sz w:val="24"/>
          <w:szCs w:val="24"/>
        </w:rPr>
        <w:t>▪ Oportunizar o estudo na modalidade de gr</w:t>
      </w:r>
      <w:r w:rsidR="00F532B5">
        <w:rPr>
          <w:rFonts w:asciiTheme="minorHAnsi" w:hAnsiTheme="minorHAnsi"/>
          <w:sz w:val="24"/>
          <w:szCs w:val="24"/>
        </w:rPr>
        <w:t>upos</w:t>
      </w:r>
      <w:r w:rsidRPr="000F1CE6">
        <w:rPr>
          <w:rFonts w:asciiTheme="minorHAnsi" w:hAnsiTheme="minorHAnsi"/>
          <w:sz w:val="24"/>
          <w:szCs w:val="24"/>
        </w:rPr>
        <w:t>, a fim de resgatar o</w:t>
      </w:r>
      <w:r>
        <w:rPr>
          <w:rFonts w:asciiTheme="minorHAnsi" w:hAnsiTheme="minorHAnsi"/>
          <w:sz w:val="24"/>
          <w:szCs w:val="24"/>
        </w:rPr>
        <w:t xml:space="preserve"> </w:t>
      </w:r>
      <w:r w:rsidRPr="000F1CE6">
        <w:rPr>
          <w:rFonts w:asciiTheme="minorHAnsi" w:hAnsiTheme="minorHAnsi"/>
          <w:sz w:val="24"/>
          <w:szCs w:val="24"/>
        </w:rPr>
        <w:t xml:space="preserve">desejo de aprender e facilitar o contínuo avanço do </w:t>
      </w:r>
      <w:r w:rsidR="00F532B5" w:rsidRPr="00B32476">
        <w:rPr>
          <w:rFonts w:asciiTheme="minorHAnsi" w:hAnsiTheme="minorHAnsi" w:cs="Arial"/>
          <w:sz w:val="24"/>
          <w:szCs w:val="24"/>
        </w:rPr>
        <w:t>estudante do PEC-G</w:t>
      </w:r>
      <w:r w:rsidRPr="00F532B5">
        <w:rPr>
          <w:rFonts w:asciiTheme="minorHAnsi" w:hAnsiTheme="minorHAnsi"/>
          <w:color w:val="FF0000"/>
          <w:sz w:val="24"/>
          <w:szCs w:val="24"/>
        </w:rPr>
        <w:t xml:space="preserve"> </w:t>
      </w:r>
      <w:r w:rsidRPr="000F1CE6">
        <w:rPr>
          <w:rFonts w:asciiTheme="minorHAnsi" w:hAnsiTheme="minorHAnsi"/>
          <w:sz w:val="24"/>
          <w:szCs w:val="24"/>
        </w:rPr>
        <w:t>na trajetória do</w:t>
      </w:r>
      <w:r>
        <w:rPr>
          <w:rFonts w:asciiTheme="minorHAnsi" w:hAnsiTheme="minorHAnsi"/>
          <w:sz w:val="24"/>
          <w:szCs w:val="24"/>
        </w:rPr>
        <w:t xml:space="preserve"> </w:t>
      </w:r>
      <w:r w:rsidRPr="000F1CE6">
        <w:rPr>
          <w:rFonts w:asciiTheme="minorHAnsi" w:hAnsiTheme="minorHAnsi"/>
          <w:sz w:val="24"/>
          <w:szCs w:val="24"/>
        </w:rPr>
        <w:t>seu curso;</w:t>
      </w:r>
    </w:p>
    <w:p w:rsidR="001705F2" w:rsidRPr="000F1CE6" w:rsidRDefault="001705F2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p w:rsidR="000F1CE6" w:rsidRPr="000F1CE6" w:rsidRDefault="000F1CE6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0F1CE6">
        <w:rPr>
          <w:rFonts w:asciiTheme="minorHAnsi" w:hAnsiTheme="minorHAnsi"/>
          <w:sz w:val="24"/>
          <w:szCs w:val="24"/>
        </w:rPr>
        <w:t xml:space="preserve">▪ Desenvolver, </w:t>
      </w:r>
      <w:r w:rsidR="00F532B5">
        <w:rPr>
          <w:rFonts w:asciiTheme="minorHAnsi" w:hAnsiTheme="minorHAnsi"/>
          <w:sz w:val="24"/>
          <w:szCs w:val="24"/>
        </w:rPr>
        <w:t>no aluno</w:t>
      </w:r>
      <w:r>
        <w:rPr>
          <w:rFonts w:asciiTheme="minorHAnsi" w:hAnsiTheme="minorHAnsi"/>
          <w:sz w:val="24"/>
          <w:szCs w:val="24"/>
        </w:rPr>
        <w:t xml:space="preserve"> Anjos da UNCISAL</w:t>
      </w:r>
      <w:r w:rsidRPr="000F1CE6">
        <w:rPr>
          <w:rFonts w:asciiTheme="minorHAnsi" w:hAnsiTheme="minorHAnsi"/>
          <w:sz w:val="24"/>
          <w:szCs w:val="24"/>
        </w:rPr>
        <w:t>, o espírito de tro</w:t>
      </w:r>
      <w:r>
        <w:rPr>
          <w:rFonts w:asciiTheme="minorHAnsi" w:hAnsiTheme="minorHAnsi"/>
          <w:sz w:val="24"/>
          <w:szCs w:val="24"/>
        </w:rPr>
        <w:t xml:space="preserve">ca e a construção do </w:t>
      </w:r>
      <w:r w:rsidRPr="000F1CE6">
        <w:rPr>
          <w:rFonts w:asciiTheme="minorHAnsi" w:hAnsiTheme="minorHAnsi"/>
          <w:sz w:val="24"/>
          <w:szCs w:val="24"/>
        </w:rPr>
        <w:t>conhecimento na interação do grupo, articulando e fomentando uma rede de</w:t>
      </w:r>
      <w:r>
        <w:rPr>
          <w:rFonts w:asciiTheme="minorHAnsi" w:hAnsiTheme="minorHAnsi"/>
          <w:sz w:val="24"/>
          <w:szCs w:val="24"/>
        </w:rPr>
        <w:t xml:space="preserve"> </w:t>
      </w:r>
      <w:r w:rsidRPr="000F1CE6">
        <w:rPr>
          <w:rFonts w:asciiTheme="minorHAnsi" w:hAnsiTheme="minorHAnsi"/>
          <w:sz w:val="24"/>
          <w:szCs w:val="24"/>
        </w:rPr>
        <w:t>ajuda no processo de ensino-aprendizagem;</w:t>
      </w:r>
    </w:p>
    <w:p w:rsidR="003119A1" w:rsidRDefault="000F1CE6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0F1CE6">
        <w:rPr>
          <w:rFonts w:asciiTheme="minorHAnsi" w:hAnsiTheme="minorHAnsi"/>
          <w:sz w:val="24"/>
          <w:szCs w:val="24"/>
        </w:rPr>
        <w:t xml:space="preserve">▪ proporcionar aos </w:t>
      </w:r>
      <w:r>
        <w:rPr>
          <w:rFonts w:asciiTheme="minorHAnsi" w:hAnsiTheme="minorHAnsi"/>
          <w:sz w:val="24"/>
          <w:szCs w:val="24"/>
        </w:rPr>
        <w:t xml:space="preserve">alunos Anjos da UNCISAL a partilha de seus </w:t>
      </w:r>
      <w:r w:rsidRPr="000F1CE6">
        <w:rPr>
          <w:rFonts w:asciiTheme="minorHAnsi" w:hAnsiTheme="minorHAnsi"/>
          <w:sz w:val="24"/>
          <w:szCs w:val="24"/>
        </w:rPr>
        <w:t>conhecimentos</w:t>
      </w:r>
      <w:r>
        <w:rPr>
          <w:rFonts w:asciiTheme="minorHAnsi" w:hAnsiTheme="minorHAnsi"/>
          <w:sz w:val="24"/>
          <w:szCs w:val="24"/>
        </w:rPr>
        <w:t xml:space="preserve"> aos demais alunos</w:t>
      </w:r>
      <w:r w:rsidRPr="000F1CE6">
        <w:rPr>
          <w:rFonts w:asciiTheme="minorHAnsi" w:hAnsiTheme="minorHAnsi"/>
          <w:sz w:val="24"/>
          <w:szCs w:val="24"/>
        </w:rPr>
        <w:t xml:space="preserve">, </w:t>
      </w:r>
      <w:r w:rsidRPr="00B32476">
        <w:rPr>
          <w:rFonts w:asciiTheme="minorHAnsi" w:hAnsiTheme="minorHAnsi"/>
          <w:sz w:val="24"/>
          <w:szCs w:val="24"/>
        </w:rPr>
        <w:t>como uma das atividades acadêmicas complementares</w:t>
      </w:r>
      <w:r w:rsidR="00CD319F">
        <w:rPr>
          <w:rFonts w:asciiTheme="minorHAnsi" w:hAnsiTheme="minorHAnsi"/>
          <w:sz w:val="24"/>
          <w:szCs w:val="24"/>
        </w:rPr>
        <w:t>.</w:t>
      </w:r>
    </w:p>
    <w:p w:rsidR="00EB78CE" w:rsidRDefault="00EB78CE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EB78CE" w:rsidRPr="00B32476" w:rsidRDefault="00EB78CE" w:rsidP="000F1CE6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B32476">
        <w:rPr>
          <w:rFonts w:asciiTheme="minorHAnsi" w:hAnsiTheme="minorHAnsi"/>
          <w:b/>
          <w:sz w:val="24"/>
          <w:szCs w:val="24"/>
        </w:rPr>
        <w:t>8. DA DURAÇÃO DAS ATIVIADES</w:t>
      </w:r>
    </w:p>
    <w:p w:rsidR="00EB78CE" w:rsidRDefault="00EB78CE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As Atividades dos alunos Anjos da UNCIS</w:t>
      </w:r>
      <w:r w:rsidR="00CD319F">
        <w:rPr>
          <w:rFonts w:asciiTheme="minorHAnsi" w:hAnsiTheme="minorHAnsi"/>
          <w:sz w:val="24"/>
          <w:szCs w:val="24"/>
        </w:rPr>
        <w:t>AL tem início em 25.03.2019</w:t>
      </w:r>
      <w:r w:rsidR="00B32476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e tem duração de 02 anos, podendo ser renovada por mais 02 anos.</w:t>
      </w:r>
    </w:p>
    <w:p w:rsidR="00B32476" w:rsidRDefault="00B32476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</w:p>
    <w:p w:rsidR="00E2189E" w:rsidRDefault="00E2189E" w:rsidP="00E2189E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 xml:space="preserve">9. DO RELATÓRIO DE ATIVIDADES </w:t>
      </w:r>
    </w:p>
    <w:p w:rsidR="00E2189E" w:rsidRDefault="00E2189E" w:rsidP="00E2189E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  <w:r w:rsidRPr="00E2189E">
        <w:rPr>
          <w:rFonts w:asciiTheme="minorHAnsi" w:hAnsiTheme="minorHAnsi" w:cs="Arial"/>
          <w:sz w:val="24"/>
          <w:szCs w:val="24"/>
        </w:rPr>
        <w:t>O aluno ANJO DA UNCISAL Ediç</w:t>
      </w:r>
      <w:r>
        <w:rPr>
          <w:rFonts w:asciiTheme="minorHAnsi" w:hAnsiTheme="minorHAnsi" w:cs="Arial"/>
          <w:sz w:val="24"/>
          <w:szCs w:val="24"/>
        </w:rPr>
        <w:t xml:space="preserve">ão </w:t>
      </w:r>
      <w:r w:rsidR="003928B2">
        <w:rPr>
          <w:rFonts w:asciiTheme="minorHAnsi" w:hAnsiTheme="minorHAnsi" w:cs="Arial"/>
          <w:sz w:val="24"/>
          <w:szCs w:val="24"/>
        </w:rPr>
        <w:t>MEDICINA</w:t>
      </w:r>
      <w:r>
        <w:rPr>
          <w:rFonts w:asciiTheme="minorHAnsi" w:hAnsiTheme="minorHAnsi" w:cs="Arial"/>
          <w:sz w:val="24"/>
          <w:szCs w:val="24"/>
        </w:rPr>
        <w:t xml:space="preserve"> deverá entregar por meio eletrônico </w:t>
      </w:r>
      <w:r w:rsidR="00B32476">
        <w:rPr>
          <w:rFonts w:asciiTheme="minorHAnsi" w:hAnsiTheme="minorHAnsi" w:cs="Arial"/>
          <w:sz w:val="24"/>
          <w:szCs w:val="24"/>
        </w:rPr>
        <w:t>a ARINTER, sem</w:t>
      </w:r>
      <w:r w:rsidR="00B32476" w:rsidRPr="00E2189E">
        <w:rPr>
          <w:rFonts w:asciiTheme="minorHAnsi" w:hAnsiTheme="minorHAnsi" w:cs="Arial"/>
          <w:sz w:val="24"/>
          <w:szCs w:val="24"/>
        </w:rPr>
        <w:t>estralmente</w:t>
      </w:r>
      <w:r w:rsidRPr="00E2189E">
        <w:rPr>
          <w:rFonts w:asciiTheme="minorHAnsi" w:hAnsiTheme="minorHAnsi" w:cs="Arial"/>
          <w:sz w:val="24"/>
          <w:szCs w:val="24"/>
        </w:rPr>
        <w:t xml:space="preserve"> um minirrelatório, descrevendo de forma resumida as suas atividades</w:t>
      </w:r>
      <w:r>
        <w:rPr>
          <w:rFonts w:asciiTheme="minorHAnsi" w:hAnsiTheme="minorHAnsi" w:cs="Arial"/>
          <w:sz w:val="24"/>
          <w:szCs w:val="24"/>
        </w:rPr>
        <w:t xml:space="preserve"> junto ao aluno do PEC G</w:t>
      </w:r>
      <w:r w:rsidRPr="00E2189E">
        <w:rPr>
          <w:rFonts w:asciiTheme="minorHAnsi" w:hAnsiTheme="minorHAnsi" w:cs="Arial"/>
          <w:sz w:val="24"/>
          <w:szCs w:val="24"/>
        </w:rPr>
        <w:t>,</w:t>
      </w:r>
      <w:r>
        <w:rPr>
          <w:rFonts w:asciiTheme="minorHAnsi" w:hAnsiTheme="minorHAnsi" w:cs="Arial"/>
          <w:sz w:val="24"/>
          <w:szCs w:val="24"/>
        </w:rPr>
        <w:t xml:space="preserve"> incluindo o registro com fotos.</w:t>
      </w:r>
      <w:r w:rsidRPr="00E2189E">
        <w:rPr>
          <w:rFonts w:asciiTheme="minorHAnsi" w:hAnsiTheme="minorHAnsi" w:cs="Arial"/>
          <w:sz w:val="24"/>
          <w:szCs w:val="24"/>
        </w:rPr>
        <w:t xml:space="preserve"> </w:t>
      </w:r>
    </w:p>
    <w:p w:rsidR="00B32476" w:rsidRPr="00E2189E" w:rsidRDefault="00B32476" w:rsidP="00E2189E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O coordenador do curso de </w:t>
      </w:r>
      <w:r w:rsidR="003928B2">
        <w:rPr>
          <w:rFonts w:asciiTheme="minorHAnsi" w:hAnsiTheme="minorHAnsi" w:cs="Arial"/>
          <w:sz w:val="24"/>
          <w:szCs w:val="24"/>
        </w:rPr>
        <w:t>Medicina</w:t>
      </w:r>
      <w:r>
        <w:rPr>
          <w:rFonts w:asciiTheme="minorHAnsi" w:hAnsiTheme="minorHAnsi" w:cs="Arial"/>
          <w:sz w:val="24"/>
          <w:szCs w:val="24"/>
        </w:rPr>
        <w:t xml:space="preserve"> receberá uma copi</w:t>
      </w:r>
      <w:r w:rsidR="00A40791">
        <w:rPr>
          <w:rFonts w:asciiTheme="minorHAnsi" w:hAnsiTheme="minorHAnsi" w:cs="Arial"/>
          <w:sz w:val="24"/>
          <w:szCs w:val="24"/>
        </w:rPr>
        <w:t>a do referido relatório para ci</w:t>
      </w:r>
      <w:r>
        <w:rPr>
          <w:rFonts w:asciiTheme="minorHAnsi" w:hAnsiTheme="minorHAnsi" w:cs="Arial"/>
          <w:sz w:val="24"/>
          <w:szCs w:val="24"/>
        </w:rPr>
        <w:t>ência e acompanhamento junto com a ARINTER</w:t>
      </w:r>
      <w:r w:rsidR="00A40791">
        <w:rPr>
          <w:rFonts w:asciiTheme="minorHAnsi" w:hAnsiTheme="minorHAnsi" w:cs="Arial"/>
          <w:sz w:val="24"/>
          <w:szCs w:val="24"/>
        </w:rPr>
        <w:t>.</w:t>
      </w:r>
    </w:p>
    <w:p w:rsidR="00E2189E" w:rsidRDefault="00E2189E" w:rsidP="00E2189E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E2189E" w:rsidRDefault="00E2189E" w:rsidP="00E2189E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10. DA CARGA HORÁRIA</w:t>
      </w:r>
    </w:p>
    <w:p w:rsidR="00E2189E" w:rsidRPr="000F1CE6" w:rsidRDefault="00C12A37" w:rsidP="000F1CE6">
      <w:pPr>
        <w:spacing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Será contabilizada uma carga horária 40 horas semestralmente, mediante os r</w:t>
      </w:r>
      <w:r w:rsidRPr="00C12A37">
        <w:rPr>
          <w:rFonts w:asciiTheme="minorHAnsi" w:hAnsiTheme="minorHAnsi" w:cs="Arial"/>
          <w:sz w:val="24"/>
          <w:szCs w:val="24"/>
        </w:rPr>
        <w:t>elatório</w:t>
      </w:r>
      <w:r>
        <w:rPr>
          <w:rFonts w:asciiTheme="minorHAnsi" w:hAnsiTheme="minorHAnsi" w:cs="Arial"/>
          <w:sz w:val="24"/>
          <w:szCs w:val="24"/>
        </w:rPr>
        <w:t>s</w:t>
      </w:r>
      <w:r w:rsidRPr="00C12A37">
        <w:rPr>
          <w:rFonts w:asciiTheme="minorHAnsi" w:hAnsiTheme="minorHAnsi" w:cs="Arial"/>
          <w:sz w:val="24"/>
          <w:szCs w:val="24"/>
        </w:rPr>
        <w:t xml:space="preserve"> das atividades desenvolvidas aprovado e assinado pel</w:t>
      </w:r>
      <w:r w:rsidR="00552509">
        <w:rPr>
          <w:rFonts w:asciiTheme="minorHAnsi" w:hAnsiTheme="minorHAnsi" w:cs="Arial"/>
          <w:sz w:val="24"/>
          <w:szCs w:val="24"/>
        </w:rPr>
        <w:t xml:space="preserve">a </w:t>
      </w:r>
      <w:r>
        <w:rPr>
          <w:rFonts w:asciiTheme="minorHAnsi" w:hAnsiTheme="minorHAnsi" w:cs="Arial"/>
          <w:sz w:val="24"/>
          <w:szCs w:val="24"/>
        </w:rPr>
        <w:t>Assessor</w:t>
      </w:r>
      <w:r w:rsidR="00552509">
        <w:rPr>
          <w:rFonts w:asciiTheme="minorHAnsi" w:hAnsiTheme="minorHAnsi" w:cs="Arial"/>
          <w:sz w:val="24"/>
          <w:szCs w:val="24"/>
        </w:rPr>
        <w:t>a</w:t>
      </w:r>
      <w:r>
        <w:rPr>
          <w:rFonts w:asciiTheme="minorHAnsi" w:hAnsiTheme="minorHAnsi" w:cs="Arial"/>
          <w:sz w:val="24"/>
          <w:szCs w:val="24"/>
        </w:rPr>
        <w:t xml:space="preserve"> da ARINTER.</w:t>
      </w:r>
    </w:p>
    <w:p w:rsidR="003119A1" w:rsidRPr="00110E23" w:rsidRDefault="003119A1" w:rsidP="00D41333">
      <w:pPr>
        <w:spacing w:line="276" w:lineRule="auto"/>
        <w:rPr>
          <w:rFonts w:asciiTheme="minorHAnsi" w:hAnsiTheme="minorHAnsi" w:cs="Arial"/>
          <w:b/>
          <w:sz w:val="24"/>
          <w:szCs w:val="24"/>
        </w:rPr>
      </w:pPr>
    </w:p>
    <w:p w:rsidR="00EB78CE" w:rsidRDefault="00E2189E" w:rsidP="00EB78CE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>11</w:t>
      </w:r>
      <w:r w:rsidR="00EB78CE">
        <w:rPr>
          <w:rFonts w:asciiTheme="minorHAnsi" w:hAnsiTheme="minorHAnsi" w:cs="Arial"/>
          <w:b/>
          <w:sz w:val="24"/>
          <w:szCs w:val="24"/>
        </w:rPr>
        <w:t>. CONSIDERAÇÕES ADICIONAIS</w:t>
      </w:r>
    </w:p>
    <w:p w:rsidR="00EB78CE" w:rsidRDefault="00EB78CE" w:rsidP="00EB78CE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EB78CE" w:rsidRDefault="00EB78CE" w:rsidP="00EB78CE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Ao final das atividades, os a</w:t>
      </w:r>
      <w:r w:rsidR="00E2189E">
        <w:rPr>
          <w:rFonts w:asciiTheme="minorHAnsi" w:hAnsiTheme="minorHAnsi" w:cs="Arial"/>
          <w:sz w:val="24"/>
          <w:szCs w:val="24"/>
        </w:rPr>
        <w:t>lunos ANJOS da UNCISAL receberão da ARINTER</w:t>
      </w:r>
      <w:r>
        <w:rPr>
          <w:rFonts w:asciiTheme="minorHAnsi" w:hAnsiTheme="minorHAnsi" w:cs="Arial"/>
          <w:sz w:val="24"/>
          <w:szCs w:val="24"/>
        </w:rPr>
        <w:t xml:space="preserve"> um</w:t>
      </w:r>
      <w:r w:rsidR="00E2189E">
        <w:rPr>
          <w:rFonts w:asciiTheme="minorHAnsi" w:hAnsiTheme="minorHAnsi" w:cs="Arial"/>
          <w:sz w:val="24"/>
          <w:szCs w:val="24"/>
        </w:rPr>
        <w:t>a</w:t>
      </w:r>
      <w:r>
        <w:rPr>
          <w:rFonts w:asciiTheme="minorHAnsi" w:hAnsiTheme="minorHAnsi" w:cs="Arial"/>
          <w:sz w:val="24"/>
          <w:szCs w:val="24"/>
        </w:rPr>
        <w:t xml:space="preserve"> declaração e ou cerificado de participação com carga horária para poder </w:t>
      </w:r>
      <w:r w:rsidR="00E2189E">
        <w:rPr>
          <w:rFonts w:asciiTheme="minorHAnsi" w:hAnsiTheme="minorHAnsi" w:cs="Arial"/>
          <w:sz w:val="24"/>
          <w:szCs w:val="24"/>
        </w:rPr>
        <w:t>ser</w:t>
      </w:r>
      <w:r>
        <w:rPr>
          <w:rFonts w:asciiTheme="minorHAnsi" w:hAnsiTheme="minorHAnsi" w:cs="Arial"/>
          <w:sz w:val="24"/>
          <w:szCs w:val="24"/>
        </w:rPr>
        <w:t xml:space="preserve"> contemplados como atividade extracurricular, </w:t>
      </w:r>
      <w:r w:rsidR="00E2189E">
        <w:rPr>
          <w:rFonts w:asciiTheme="minorHAnsi" w:hAnsiTheme="minorHAnsi" w:cs="Arial"/>
          <w:sz w:val="24"/>
          <w:szCs w:val="24"/>
        </w:rPr>
        <w:t xml:space="preserve">e assim poder contar como </w:t>
      </w:r>
      <w:r>
        <w:rPr>
          <w:rFonts w:asciiTheme="minorHAnsi" w:hAnsiTheme="minorHAnsi" w:cs="Arial"/>
          <w:sz w:val="24"/>
          <w:szCs w:val="24"/>
        </w:rPr>
        <w:t xml:space="preserve">carga horária </w:t>
      </w:r>
      <w:r w:rsidR="00E2189E">
        <w:rPr>
          <w:rFonts w:asciiTheme="minorHAnsi" w:hAnsiTheme="minorHAnsi" w:cs="Arial"/>
          <w:sz w:val="24"/>
          <w:szCs w:val="24"/>
        </w:rPr>
        <w:t xml:space="preserve">para o </w:t>
      </w:r>
      <w:r>
        <w:rPr>
          <w:rFonts w:asciiTheme="minorHAnsi" w:hAnsiTheme="minorHAnsi" w:cs="Arial"/>
          <w:sz w:val="24"/>
          <w:szCs w:val="24"/>
        </w:rPr>
        <w:t>currículo flexível.</w:t>
      </w:r>
    </w:p>
    <w:p w:rsidR="00E2189E" w:rsidRPr="00EB78CE" w:rsidRDefault="00E2189E" w:rsidP="00EB78CE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</w:p>
    <w:p w:rsidR="00EB78CE" w:rsidRDefault="00EB78CE" w:rsidP="00EB78CE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  <w:r w:rsidRPr="00EB78CE">
        <w:rPr>
          <w:rFonts w:asciiTheme="minorHAnsi" w:hAnsiTheme="minorHAnsi" w:cs="Arial"/>
          <w:sz w:val="24"/>
          <w:szCs w:val="24"/>
        </w:rPr>
        <w:lastRenderedPageBreak/>
        <w:t xml:space="preserve">Os casos omissos serão resolvidos pela equipe da ARINTER, com consulta à CONJU e outros órgãos e colegiados </w:t>
      </w:r>
      <w:r>
        <w:rPr>
          <w:rFonts w:asciiTheme="minorHAnsi" w:hAnsiTheme="minorHAnsi" w:cs="Arial"/>
          <w:sz w:val="24"/>
          <w:szCs w:val="24"/>
        </w:rPr>
        <w:t xml:space="preserve">da UNCISAL </w:t>
      </w:r>
      <w:r w:rsidRPr="00EB78CE">
        <w:rPr>
          <w:rFonts w:asciiTheme="minorHAnsi" w:hAnsiTheme="minorHAnsi" w:cs="Arial"/>
          <w:sz w:val="24"/>
          <w:szCs w:val="24"/>
        </w:rPr>
        <w:t>que se façam necessários.</w:t>
      </w:r>
    </w:p>
    <w:p w:rsidR="00110E23" w:rsidRDefault="00110E23" w:rsidP="00EB78CE">
      <w:pPr>
        <w:spacing w:line="276" w:lineRule="auto"/>
        <w:jc w:val="left"/>
        <w:rPr>
          <w:rFonts w:asciiTheme="minorHAnsi" w:hAnsiTheme="minorHAnsi" w:cs="Arial"/>
          <w:b/>
          <w:sz w:val="24"/>
          <w:szCs w:val="24"/>
        </w:rPr>
      </w:pPr>
    </w:p>
    <w:p w:rsidR="00604164" w:rsidRPr="00110E23" w:rsidRDefault="00604164" w:rsidP="00D41333">
      <w:pPr>
        <w:spacing w:line="276" w:lineRule="auto"/>
        <w:rPr>
          <w:rFonts w:asciiTheme="minorHAnsi" w:hAnsiTheme="minorHAnsi" w:cs="Arial"/>
          <w:b/>
          <w:sz w:val="24"/>
          <w:szCs w:val="24"/>
        </w:rPr>
      </w:pPr>
    </w:p>
    <w:p w:rsidR="003F3C3C" w:rsidRPr="00AA2FE6" w:rsidRDefault="003F3C3C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b/>
          <w:sz w:val="22"/>
          <w:szCs w:val="22"/>
        </w:rPr>
      </w:pPr>
      <w:proofErr w:type="spellStart"/>
      <w:r w:rsidRPr="00AA2FE6">
        <w:rPr>
          <w:rFonts w:ascii="Arial" w:hAnsi="Arial" w:cs="Arial"/>
          <w:b/>
          <w:sz w:val="22"/>
          <w:szCs w:val="22"/>
        </w:rPr>
        <w:t>Profª</w:t>
      </w:r>
      <w:proofErr w:type="spellEnd"/>
      <w:r w:rsidRPr="00AA2FE6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AA2FE6">
        <w:rPr>
          <w:rFonts w:ascii="Arial" w:hAnsi="Arial" w:cs="Arial"/>
          <w:b/>
          <w:sz w:val="22"/>
          <w:szCs w:val="22"/>
        </w:rPr>
        <w:t>Drª</w:t>
      </w:r>
      <w:proofErr w:type="spellEnd"/>
      <w:r w:rsidRPr="00AA2FE6">
        <w:rPr>
          <w:rFonts w:ascii="Arial" w:hAnsi="Arial" w:cs="Arial"/>
          <w:b/>
          <w:sz w:val="22"/>
          <w:szCs w:val="22"/>
        </w:rPr>
        <w:t xml:space="preserve"> Adriana de Medeiros Melo</w:t>
      </w:r>
    </w:p>
    <w:p w:rsidR="003F3C3C" w:rsidRDefault="003F3C3C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sz w:val="22"/>
          <w:szCs w:val="22"/>
        </w:rPr>
      </w:pPr>
      <w:r w:rsidRPr="00AA2FE6">
        <w:rPr>
          <w:rFonts w:ascii="Arial" w:hAnsi="Arial" w:cs="Arial"/>
          <w:sz w:val="22"/>
          <w:szCs w:val="22"/>
        </w:rPr>
        <w:t>Asse</w:t>
      </w:r>
      <w:r>
        <w:rPr>
          <w:rFonts w:ascii="Arial" w:hAnsi="Arial" w:cs="Arial"/>
          <w:sz w:val="22"/>
          <w:szCs w:val="22"/>
        </w:rPr>
        <w:t>ssora de Relações Internacionais</w:t>
      </w:r>
    </w:p>
    <w:p w:rsidR="003F3C3C" w:rsidRDefault="003F3C3C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sz w:val="22"/>
          <w:szCs w:val="22"/>
        </w:rPr>
      </w:pPr>
      <w:r w:rsidRPr="00AA2FE6">
        <w:rPr>
          <w:rFonts w:ascii="Arial" w:hAnsi="Arial" w:cs="Arial"/>
          <w:sz w:val="22"/>
          <w:szCs w:val="22"/>
        </w:rPr>
        <w:t>Matrícula 500362-8</w:t>
      </w:r>
    </w:p>
    <w:p w:rsidR="00B32476" w:rsidRDefault="00B32476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77148" w:rsidRDefault="00E77148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sz w:val="22"/>
          <w:szCs w:val="22"/>
        </w:rPr>
      </w:pPr>
    </w:p>
    <w:p w:rsidR="00E77148" w:rsidRDefault="00E77148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sz w:val="22"/>
          <w:szCs w:val="22"/>
        </w:rPr>
      </w:pPr>
    </w:p>
    <w:p w:rsidR="00E77148" w:rsidRDefault="00E77148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sz w:val="22"/>
          <w:szCs w:val="22"/>
        </w:rPr>
      </w:pPr>
    </w:p>
    <w:p w:rsidR="00E77148" w:rsidRPr="00E77148" w:rsidRDefault="00E77148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b/>
          <w:sz w:val="22"/>
          <w:szCs w:val="22"/>
        </w:rPr>
      </w:pPr>
      <w:r w:rsidRPr="00E77148">
        <w:rPr>
          <w:rFonts w:ascii="Arial" w:hAnsi="Arial" w:cs="Arial"/>
          <w:b/>
          <w:sz w:val="22"/>
          <w:szCs w:val="22"/>
        </w:rPr>
        <w:t>MODELO DO MINIRRELATÓRIO ANJO DA UNCISAL</w:t>
      </w:r>
    </w:p>
    <w:p w:rsidR="00E77148" w:rsidRDefault="00E77148" w:rsidP="003F3C3C">
      <w:pPr>
        <w:tabs>
          <w:tab w:val="left" w:pos="993"/>
          <w:tab w:val="left" w:pos="1276"/>
        </w:tabs>
        <w:ind w:left="567" w:hanging="567"/>
        <w:rPr>
          <w:rFonts w:ascii="Arial" w:hAnsi="Arial" w:cs="Arial"/>
          <w:sz w:val="22"/>
          <w:szCs w:val="22"/>
        </w:rPr>
      </w:pP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r w:rsidRPr="00E77148">
        <w:rPr>
          <w:rFonts w:ascii="Arial" w:hAnsi="Arial" w:cs="Arial"/>
          <w:b/>
          <w:sz w:val="22"/>
          <w:szCs w:val="22"/>
        </w:rPr>
        <w:t>I) Introdução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  <w:r w:rsidRPr="00E77148">
        <w:rPr>
          <w:rFonts w:ascii="Arial" w:hAnsi="Arial" w:cs="Arial"/>
          <w:sz w:val="22"/>
          <w:szCs w:val="22"/>
        </w:rPr>
        <w:tab/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both"/>
        <w:rPr>
          <w:rFonts w:ascii="Arial" w:hAnsi="Arial" w:cs="Arial"/>
          <w:sz w:val="22"/>
          <w:szCs w:val="22"/>
        </w:rPr>
      </w:pPr>
      <w:r w:rsidRPr="00E77148">
        <w:rPr>
          <w:rFonts w:ascii="Arial" w:hAnsi="Arial" w:cs="Arial"/>
          <w:sz w:val="22"/>
          <w:szCs w:val="22"/>
        </w:rPr>
        <w:tab/>
        <w:t>Faça uma breve introdução sobre os conhecimentos adquiridos através das Atividades Complementares desenvolvidas</w:t>
      </w:r>
      <w:r>
        <w:rPr>
          <w:rFonts w:ascii="Arial" w:hAnsi="Arial" w:cs="Arial"/>
          <w:sz w:val="22"/>
          <w:szCs w:val="22"/>
        </w:rPr>
        <w:t xml:space="preserve"> pelo ALUNO ANJO DA UNCISAL</w:t>
      </w:r>
      <w:r w:rsidRPr="00E77148">
        <w:rPr>
          <w:rFonts w:ascii="Arial" w:hAnsi="Arial" w:cs="Arial"/>
          <w:sz w:val="22"/>
          <w:szCs w:val="22"/>
        </w:rPr>
        <w:t>, com enfoque sobre a importância de expan</w:t>
      </w:r>
      <w:r>
        <w:rPr>
          <w:rFonts w:ascii="Arial" w:hAnsi="Arial" w:cs="Arial"/>
          <w:sz w:val="22"/>
          <w:szCs w:val="22"/>
        </w:rPr>
        <w:t>dir sua formação.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proofErr w:type="gramStart"/>
      <w:r w:rsidRPr="00E77148">
        <w:rPr>
          <w:rFonts w:ascii="Arial" w:hAnsi="Arial" w:cs="Arial"/>
          <w:b/>
          <w:sz w:val="22"/>
          <w:szCs w:val="22"/>
        </w:rPr>
        <w:t>II)</w:t>
      </w:r>
      <w:proofErr w:type="gramEnd"/>
      <w:r w:rsidRPr="00E77148">
        <w:rPr>
          <w:rFonts w:ascii="Arial" w:hAnsi="Arial" w:cs="Arial"/>
          <w:b/>
          <w:sz w:val="22"/>
          <w:szCs w:val="22"/>
        </w:rPr>
        <w:t xml:space="preserve"> Descrição Geral das Atividades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  <w:r w:rsidRPr="00E77148">
        <w:rPr>
          <w:rFonts w:ascii="Arial" w:hAnsi="Arial" w:cs="Arial"/>
          <w:sz w:val="22"/>
          <w:szCs w:val="22"/>
        </w:rPr>
        <w:t>As Atividades Complementares desenvolvidas no período de ______________ a _________________ foram as seguintes: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  <w:r w:rsidRPr="00E77148">
        <w:rPr>
          <w:rFonts w:ascii="Arial" w:hAnsi="Arial" w:cs="Arial"/>
          <w:sz w:val="22"/>
          <w:szCs w:val="22"/>
        </w:rPr>
        <w:t>•</w:t>
      </w:r>
      <w:r w:rsidRPr="00E77148">
        <w:rPr>
          <w:rFonts w:ascii="Arial" w:hAnsi="Arial" w:cs="Arial"/>
          <w:sz w:val="22"/>
          <w:szCs w:val="22"/>
        </w:rPr>
        <w:tab/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  <w:r w:rsidRPr="00E77148">
        <w:rPr>
          <w:rFonts w:ascii="Arial" w:hAnsi="Arial" w:cs="Arial"/>
          <w:sz w:val="22"/>
          <w:szCs w:val="22"/>
        </w:rPr>
        <w:t>•</w:t>
      </w:r>
      <w:r w:rsidRPr="00E77148">
        <w:rPr>
          <w:rFonts w:ascii="Arial" w:hAnsi="Arial" w:cs="Arial"/>
          <w:sz w:val="22"/>
          <w:szCs w:val="22"/>
        </w:rPr>
        <w:tab/>
      </w:r>
    </w:p>
    <w:p w:rsidR="00E77148" w:rsidRPr="00AA2FE6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  <w:r w:rsidRPr="00E77148">
        <w:rPr>
          <w:rFonts w:ascii="Arial" w:hAnsi="Arial" w:cs="Arial"/>
          <w:sz w:val="22"/>
          <w:szCs w:val="22"/>
        </w:rPr>
        <w:t>•</w:t>
      </w:r>
      <w:r w:rsidRPr="00E77148">
        <w:rPr>
          <w:rFonts w:ascii="Arial" w:hAnsi="Arial" w:cs="Arial"/>
          <w:sz w:val="22"/>
          <w:szCs w:val="22"/>
        </w:rPr>
        <w:tab/>
      </w:r>
    </w:p>
    <w:p w:rsidR="00023661" w:rsidRDefault="00023661" w:rsidP="003F3C3C">
      <w:pPr>
        <w:spacing w:line="276" w:lineRule="auto"/>
        <w:rPr>
          <w:rFonts w:asciiTheme="minorHAnsi" w:hAnsiTheme="minorHAnsi" w:cs="Arial"/>
        </w:rPr>
      </w:pP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proofErr w:type="gramStart"/>
      <w:r w:rsidRPr="00E77148">
        <w:rPr>
          <w:rFonts w:ascii="Arial" w:hAnsi="Arial" w:cs="Arial"/>
          <w:b/>
          <w:sz w:val="22"/>
          <w:szCs w:val="22"/>
        </w:rPr>
        <w:t>II)</w:t>
      </w:r>
      <w:proofErr w:type="gramEnd"/>
      <w:r w:rsidRPr="00E77148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Autoavaliação </w:t>
      </w: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</w:p>
    <w:p w:rsidR="00E77148" w:rsidRDefault="00E77148" w:rsidP="00B32476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B32476">
        <w:rPr>
          <w:rFonts w:ascii="Arial" w:hAnsi="Arial" w:cs="Arial"/>
          <w:sz w:val="22"/>
          <w:szCs w:val="22"/>
        </w:rPr>
        <w:t xml:space="preserve">escrever </w:t>
      </w:r>
      <w:r w:rsidRPr="00E77148">
        <w:rPr>
          <w:rFonts w:ascii="Arial" w:hAnsi="Arial" w:cs="Arial"/>
          <w:sz w:val="22"/>
          <w:szCs w:val="22"/>
        </w:rPr>
        <w:t>brevemente aqui como se autoavalia</w:t>
      </w:r>
      <w:r w:rsidR="000C25F9">
        <w:rPr>
          <w:rFonts w:ascii="Arial" w:hAnsi="Arial" w:cs="Arial"/>
          <w:sz w:val="22"/>
          <w:szCs w:val="22"/>
        </w:rPr>
        <w:t xml:space="preserve"> durante o período</w:t>
      </w:r>
      <w:r w:rsidRPr="00E77148">
        <w:rPr>
          <w:rFonts w:ascii="Arial" w:hAnsi="Arial" w:cs="Arial"/>
          <w:sz w:val="22"/>
          <w:szCs w:val="22"/>
        </w:rPr>
        <w:t xml:space="preserve"> </w:t>
      </w:r>
      <w:r w:rsidR="00B32476">
        <w:rPr>
          <w:rFonts w:ascii="Arial" w:hAnsi="Arial" w:cs="Arial"/>
          <w:sz w:val="22"/>
          <w:szCs w:val="22"/>
        </w:rPr>
        <w:t xml:space="preserve">e quais foram suas dificuldades </w:t>
      </w:r>
      <w:r w:rsidRPr="00E77148">
        <w:rPr>
          <w:rFonts w:ascii="Arial" w:hAnsi="Arial" w:cs="Arial"/>
          <w:sz w:val="22"/>
          <w:szCs w:val="22"/>
        </w:rPr>
        <w:t>e sugestões</w:t>
      </w: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DATA:___/___/___</w:t>
      </w: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r w:rsidRPr="00E77148">
        <w:rPr>
          <w:rFonts w:ascii="Arial" w:hAnsi="Arial" w:cs="Arial"/>
          <w:b/>
          <w:sz w:val="22"/>
          <w:szCs w:val="22"/>
        </w:rPr>
        <w:t>ASSINATURA</w:t>
      </w: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</w:p>
    <w:p w:rsid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                                          ________________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Pr="00E77148">
        <w:rPr>
          <w:rFonts w:ascii="Arial" w:hAnsi="Arial" w:cs="Arial"/>
          <w:b/>
          <w:sz w:val="22"/>
          <w:szCs w:val="22"/>
        </w:rPr>
        <w:t xml:space="preserve">ALUNO ANJO       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      </w:t>
      </w:r>
      <w:r w:rsidRPr="00E77148">
        <w:rPr>
          <w:rFonts w:ascii="Arial" w:hAnsi="Arial" w:cs="Arial"/>
          <w:b/>
          <w:sz w:val="22"/>
          <w:szCs w:val="22"/>
        </w:rPr>
        <w:t xml:space="preserve"> ARINTER</w:t>
      </w:r>
    </w:p>
    <w:p w:rsidR="00E77148" w:rsidRPr="00E77148" w:rsidRDefault="00E77148" w:rsidP="00E77148">
      <w:pPr>
        <w:tabs>
          <w:tab w:val="left" w:pos="993"/>
          <w:tab w:val="left" w:pos="1276"/>
        </w:tabs>
        <w:ind w:left="567" w:hanging="567"/>
        <w:jc w:val="left"/>
        <w:rPr>
          <w:rFonts w:ascii="Arial" w:hAnsi="Arial" w:cs="Arial"/>
          <w:sz w:val="22"/>
          <w:szCs w:val="22"/>
        </w:rPr>
      </w:pPr>
    </w:p>
    <w:p w:rsidR="00F532B5" w:rsidRDefault="00F532B5">
      <w:pPr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</w:p>
    <w:p w:rsidR="00F532B5" w:rsidRPr="00F532B5" w:rsidRDefault="00F532B5" w:rsidP="003F3C3C">
      <w:pPr>
        <w:spacing w:line="276" w:lineRule="auto"/>
        <w:rPr>
          <w:rFonts w:asciiTheme="minorHAnsi" w:hAnsiTheme="minorHAnsi" w:cs="Arial"/>
          <w:b/>
          <w:u w:val="single"/>
        </w:rPr>
      </w:pPr>
      <w:r w:rsidRPr="00F532B5">
        <w:rPr>
          <w:rFonts w:asciiTheme="minorHAnsi" w:hAnsiTheme="minorHAnsi" w:cs="Arial"/>
          <w:b/>
          <w:u w:val="single"/>
        </w:rPr>
        <w:lastRenderedPageBreak/>
        <w:t>FORMULÁRIO DE INSCRIÇÃO ALUNO ANJO</w:t>
      </w:r>
      <w:r w:rsidR="001705F2">
        <w:rPr>
          <w:rFonts w:asciiTheme="minorHAnsi" w:hAnsiTheme="minorHAnsi" w:cs="Arial"/>
          <w:b/>
          <w:u w:val="single"/>
        </w:rPr>
        <w:t xml:space="preserve"> UNCISAL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 w:rsidRPr="00F532B5">
        <w:rPr>
          <w:rFonts w:asciiTheme="minorHAnsi" w:hAnsiTheme="minorHAnsi" w:cs="Arial"/>
          <w:b/>
        </w:rPr>
        <w:t xml:space="preserve">IDENTIFICAÇÃO DO ESTUDANTE 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 w:rsidRPr="00F532B5">
        <w:rPr>
          <w:rFonts w:asciiTheme="minorHAnsi" w:hAnsiTheme="minorHAnsi" w:cs="Arial"/>
          <w:b/>
        </w:rPr>
        <w:t xml:space="preserve">Nome completo: </w:t>
      </w:r>
      <w:r>
        <w:rPr>
          <w:rFonts w:asciiTheme="minorHAnsi" w:hAnsiTheme="minorHAnsi" w:cs="Arial"/>
          <w:b/>
        </w:rPr>
        <w:t>___________________________________________________________________________________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 w:rsidRPr="00F532B5">
        <w:rPr>
          <w:rFonts w:asciiTheme="minorHAnsi" w:hAnsiTheme="minorHAnsi" w:cs="Arial"/>
          <w:b/>
        </w:rPr>
        <w:t xml:space="preserve">Nº de matrícula: </w:t>
      </w:r>
      <w:r>
        <w:rPr>
          <w:rFonts w:asciiTheme="minorHAnsi" w:hAnsiTheme="minorHAnsi" w:cs="Arial"/>
          <w:b/>
        </w:rPr>
        <w:t xml:space="preserve">___________________________     </w:t>
      </w:r>
      <w:r w:rsidRPr="00F532B5">
        <w:rPr>
          <w:rFonts w:asciiTheme="minorHAnsi" w:hAnsiTheme="minorHAnsi" w:cs="Arial"/>
          <w:b/>
        </w:rPr>
        <w:t xml:space="preserve">Semestre atual: </w:t>
      </w:r>
      <w:r>
        <w:rPr>
          <w:rFonts w:asciiTheme="minorHAnsi" w:hAnsiTheme="minorHAnsi" w:cs="Arial"/>
          <w:b/>
        </w:rPr>
        <w:t>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CPF: ___________________________________          RG:_______________________________________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 w:rsidRPr="00F532B5">
        <w:rPr>
          <w:rFonts w:asciiTheme="minorHAnsi" w:hAnsiTheme="minorHAnsi" w:cs="Arial"/>
          <w:b/>
        </w:rPr>
        <w:t>Telefone para contato:</w:t>
      </w:r>
      <w:r>
        <w:rPr>
          <w:rFonts w:asciiTheme="minorHAnsi" w:hAnsiTheme="minorHAnsi" w:cs="Arial"/>
          <w:b/>
        </w:rPr>
        <w:t xml:space="preserve">  ___________________          </w:t>
      </w:r>
      <w:r w:rsidRPr="00F532B5">
        <w:rPr>
          <w:rFonts w:asciiTheme="minorHAnsi" w:hAnsiTheme="minorHAnsi" w:cs="Arial"/>
          <w:b/>
        </w:rPr>
        <w:t xml:space="preserve">E-mail: </w:t>
      </w:r>
      <w:r>
        <w:rPr>
          <w:rFonts w:asciiTheme="minorHAnsi" w:hAnsiTheme="minorHAnsi" w:cs="Arial"/>
          <w:b/>
        </w:rPr>
        <w:t>________________________________________________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Endereço:_________________________________________________________________________________________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</w:t>
      </w:r>
      <w:r w:rsidR="0089552A">
        <w:rPr>
          <w:rFonts w:asciiTheme="minorHAnsi" w:hAnsiTheme="minorHAnsi" w:cs="Arial"/>
          <w:b/>
        </w:rPr>
        <w:t>_____________________________</w:t>
      </w:r>
    </w:p>
    <w:p w:rsidR="0089552A" w:rsidRDefault="0089552A" w:rsidP="00F532B5">
      <w:pPr>
        <w:spacing w:line="276" w:lineRule="auto"/>
        <w:jc w:val="left"/>
        <w:rPr>
          <w:rFonts w:asciiTheme="minorHAnsi" w:hAnsiTheme="minorHAnsi" w:cs="Arial"/>
          <w:b/>
        </w:rPr>
      </w:pPr>
    </w:p>
    <w:p w:rsidR="0089552A" w:rsidRDefault="0089552A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JUSTIFICATIVA: Porque gostaria de ser ALUNO-ANJO</w:t>
      </w:r>
      <w:r w:rsidR="001705F2">
        <w:rPr>
          <w:rFonts w:asciiTheme="minorHAnsi" w:hAnsiTheme="minorHAnsi" w:cs="Arial"/>
          <w:b/>
        </w:rPr>
        <w:t xml:space="preserve"> UNCISAL</w:t>
      </w:r>
    </w:p>
    <w:p w:rsidR="0089552A" w:rsidRDefault="0089552A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</w:t>
      </w:r>
    </w:p>
    <w:p w:rsidR="0089552A" w:rsidRDefault="0089552A" w:rsidP="00F532B5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</w:t>
      </w:r>
    </w:p>
    <w:p w:rsidR="0089552A" w:rsidRDefault="0089552A" w:rsidP="0089552A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</w:t>
      </w:r>
    </w:p>
    <w:p w:rsidR="0089552A" w:rsidRDefault="0089552A" w:rsidP="0089552A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__________________________________________________________________________________________________________________________________________________________________________________________________</w:t>
      </w:r>
    </w:p>
    <w:p w:rsidR="0089552A" w:rsidRDefault="0089552A" w:rsidP="0089552A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__________________________________________________________________________________________________________________________________________________________________________________________________</w:t>
      </w:r>
    </w:p>
    <w:p w:rsidR="00F532B5" w:rsidRDefault="0089552A" w:rsidP="0089552A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_________________________________________________________________________________________________</w:t>
      </w:r>
    </w:p>
    <w:p w:rsidR="0089552A" w:rsidRDefault="0089552A" w:rsidP="0089552A">
      <w:pPr>
        <w:spacing w:line="276" w:lineRule="auto"/>
        <w:jc w:val="left"/>
        <w:rPr>
          <w:rFonts w:asciiTheme="minorHAnsi" w:hAnsiTheme="minorHAnsi" w:cs="Arial"/>
          <w:b/>
        </w:rPr>
      </w:pPr>
    </w:p>
    <w:p w:rsidR="0089552A" w:rsidRDefault="0089552A" w:rsidP="0089552A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Maceió,___/___/____</w:t>
      </w:r>
      <w:proofErr w:type="gramStart"/>
      <w:r>
        <w:rPr>
          <w:rFonts w:asciiTheme="minorHAnsi" w:hAnsiTheme="minorHAnsi" w:cs="Arial"/>
          <w:b/>
        </w:rPr>
        <w:t xml:space="preserve">    </w:t>
      </w:r>
      <w:proofErr w:type="gramEnd"/>
      <w:r>
        <w:rPr>
          <w:rFonts w:asciiTheme="minorHAnsi" w:hAnsiTheme="minorHAnsi" w:cs="Arial"/>
          <w:b/>
        </w:rPr>
        <w:t>Assinatura______________________________________________________</w:t>
      </w:r>
    </w:p>
    <w:p w:rsidR="00F451E5" w:rsidRDefault="00F451E5" w:rsidP="0089552A">
      <w:pPr>
        <w:spacing w:line="276" w:lineRule="auto"/>
        <w:jc w:val="left"/>
        <w:rPr>
          <w:rFonts w:asciiTheme="minorHAnsi" w:hAnsiTheme="minorHAnsi" w:cs="Arial"/>
          <w:b/>
        </w:rPr>
      </w:pPr>
    </w:p>
    <w:p w:rsidR="00F451E5" w:rsidRDefault="00F451E5" w:rsidP="0089552A">
      <w:pPr>
        <w:spacing w:line="276" w:lineRule="auto"/>
        <w:jc w:val="left"/>
        <w:rPr>
          <w:rFonts w:asciiTheme="minorHAnsi" w:hAnsiTheme="minorHAnsi" w:cs="Arial"/>
          <w:b/>
        </w:rPr>
      </w:pPr>
    </w:p>
    <w:p w:rsidR="00D908FB" w:rsidRPr="00F532B5" w:rsidRDefault="00D908FB" w:rsidP="0089552A">
      <w:pPr>
        <w:spacing w:line="276" w:lineRule="auto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Recebido em   ___/___/____       ARINTER_________________________________________________</w:t>
      </w:r>
    </w:p>
    <w:p w:rsidR="00F532B5" w:rsidRDefault="00F532B5" w:rsidP="00F532B5">
      <w:pPr>
        <w:spacing w:line="276" w:lineRule="auto"/>
        <w:jc w:val="left"/>
        <w:rPr>
          <w:rFonts w:asciiTheme="minorHAnsi" w:hAnsiTheme="minorHAnsi" w:cs="Arial"/>
        </w:rPr>
      </w:pPr>
    </w:p>
    <w:p w:rsidR="00F532B5" w:rsidRDefault="00F532B5" w:rsidP="003F3C3C">
      <w:pPr>
        <w:spacing w:line="276" w:lineRule="auto"/>
        <w:rPr>
          <w:rFonts w:asciiTheme="minorHAnsi" w:hAnsiTheme="minorHAnsi" w:cs="Arial"/>
        </w:rPr>
      </w:pPr>
    </w:p>
    <w:p w:rsidR="00F532B5" w:rsidRPr="00110E23" w:rsidRDefault="00F532B5" w:rsidP="003F3C3C">
      <w:pPr>
        <w:spacing w:line="276" w:lineRule="auto"/>
        <w:rPr>
          <w:rFonts w:asciiTheme="minorHAnsi" w:hAnsiTheme="minorHAnsi" w:cs="Arial"/>
        </w:rPr>
      </w:pPr>
    </w:p>
    <w:sectPr w:rsidR="00F532B5" w:rsidRPr="00110E23" w:rsidSect="00704729">
      <w:headerReference w:type="default" r:id="rId8"/>
      <w:footerReference w:type="default" r:id="rId9"/>
      <w:type w:val="continuous"/>
      <w:pgSz w:w="11906" w:h="16838"/>
      <w:pgMar w:top="1440" w:right="1080" w:bottom="1440" w:left="1080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8B2" w:rsidRDefault="003928B2">
      <w:r>
        <w:separator/>
      </w:r>
    </w:p>
  </w:endnote>
  <w:endnote w:type="continuationSeparator" w:id="0">
    <w:p w:rsidR="003928B2" w:rsidRDefault="003928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English157 B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8B2" w:rsidRDefault="003928B2" w:rsidP="004F613E">
    <w:pPr>
      <w:pStyle w:val="Commarcadores"/>
      <w:numPr>
        <w:ilvl w:val="0"/>
        <w:numId w:val="0"/>
      </w:numPr>
      <w:ind w:left="360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-463501</wp:posOffset>
          </wp:positionH>
          <wp:positionV relativeFrom="paragraph">
            <wp:posOffset>122555</wp:posOffset>
          </wp:positionV>
          <wp:extent cx="1080770" cy="804545"/>
          <wp:effectExtent l="0" t="0" r="5080" b="0"/>
          <wp:wrapThrough wrapText="bothSides">
            <wp:wrapPolygon edited="0">
              <wp:start x="0" y="0"/>
              <wp:lineTo x="0" y="20969"/>
              <wp:lineTo x="21321" y="20969"/>
              <wp:lineTo x="21321" y="0"/>
              <wp:lineTo x="0" y="0"/>
            </wp:wrapPolygon>
          </wp:wrapThrough>
          <wp:docPr id="1" name="Imagem 1" descr="INSTITUCIONA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ITUCIONAL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770" cy="804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928B2" w:rsidRDefault="003928B2" w:rsidP="004F613E">
    <w:pPr>
      <w:pStyle w:val="Commarcadores"/>
      <w:numPr>
        <w:ilvl w:val="0"/>
        <w:numId w:val="0"/>
      </w:numPr>
      <w:ind w:left="360"/>
      <w:rPr>
        <w:noProof/>
      </w:rPr>
    </w:pPr>
    <w:r>
      <w:rPr>
        <w:noProof/>
      </w:rPr>
      <w:t xml:space="preserve">                                                                                                                                                   </w:t>
    </w:r>
    <w:r w:rsidRPr="004F613E">
      <w:rPr>
        <w:noProof/>
      </w:rPr>
      <w:drawing>
        <wp:inline distT="0" distB="0" distL="0" distR="0">
          <wp:extent cx="773155" cy="535420"/>
          <wp:effectExtent l="0" t="0" r="8255" b="0"/>
          <wp:docPr id="20" name="Imagem 19" descr="arinter 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m 19" descr="arinter trans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5308" cy="536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28B2" w:rsidRDefault="003928B2" w:rsidP="004F613E">
    <w:pPr>
      <w:pStyle w:val="Commarcadores"/>
      <w:numPr>
        <w:ilvl w:val="0"/>
        <w:numId w:val="0"/>
      </w:numPr>
      <w:ind w:left="360" w:hanging="360"/>
      <w:rPr>
        <w:noProof/>
      </w:rPr>
    </w:pPr>
    <w:r>
      <w:rPr>
        <w:noProof/>
      </w:rPr>
      <w:t xml:space="preserve">E-mail: </w:t>
    </w:r>
    <w:hyperlink r:id="rId3" w:history="1">
      <w:r w:rsidRPr="00CE2215">
        <w:rPr>
          <w:rStyle w:val="Hyperlink"/>
          <w:noProof/>
        </w:rPr>
        <w:t>r.internacionais@uncisal.edu.br</w:t>
      </w:r>
    </w:hyperlink>
  </w:p>
  <w:p w:rsidR="003928B2" w:rsidRDefault="003928B2" w:rsidP="004F613E">
    <w:pPr>
      <w:pStyle w:val="Commarcadores"/>
      <w:numPr>
        <w:ilvl w:val="0"/>
        <w:numId w:val="0"/>
      </w:numPr>
      <w:ind w:left="360" w:hanging="360"/>
      <w:jc w:val="left"/>
      <w:rPr>
        <w:noProof/>
      </w:rPr>
    </w:pPr>
    <w:r>
      <w:rPr>
        <w:noProof/>
      </w:rPr>
      <w:t xml:space="preserve">                                                                   Ramal: +55 82 3315 6719                                                                                    </w:t>
    </w:r>
  </w:p>
  <w:p w:rsidR="003928B2" w:rsidRDefault="003928B2" w:rsidP="004F613E">
    <w:pPr>
      <w:pStyle w:val="Commarcadores"/>
      <w:numPr>
        <w:ilvl w:val="0"/>
        <w:numId w:val="0"/>
      </w:numPr>
      <w:ind w:left="360"/>
      <w:rPr>
        <w:noProof/>
      </w:rPr>
    </w:pPr>
  </w:p>
  <w:p w:rsidR="003928B2" w:rsidRDefault="003928B2" w:rsidP="004F613E">
    <w:pPr>
      <w:pStyle w:val="Commarcadores"/>
      <w:numPr>
        <w:ilvl w:val="0"/>
        <w:numId w:val="0"/>
      </w:numPr>
      <w:jc w:val="both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8B2" w:rsidRDefault="003928B2">
      <w:r>
        <w:separator/>
      </w:r>
    </w:p>
  </w:footnote>
  <w:footnote w:type="continuationSeparator" w:id="0">
    <w:p w:rsidR="003928B2" w:rsidRDefault="003928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8B2" w:rsidRPr="00023661" w:rsidRDefault="003928B2" w:rsidP="00023661">
    <w:pPr>
      <w:pStyle w:val="Cabealho"/>
      <w:tabs>
        <w:tab w:val="left" w:pos="2895"/>
      </w:tabs>
      <w:rPr>
        <w:rFonts w:ascii="Arial" w:hAnsi="Arial" w:cs="Arial"/>
      </w:rPr>
    </w:pPr>
    <w:r w:rsidRPr="00023661">
      <w:rPr>
        <w:rFonts w:ascii="Arial" w:hAnsi="Arial" w:cs="Arial"/>
        <w:noProof/>
      </w:rPr>
      <w:drawing>
        <wp:inline distT="0" distB="0" distL="0" distR="0">
          <wp:extent cx="714348" cy="682671"/>
          <wp:effectExtent l="19050" t="0" r="0" b="0"/>
          <wp:docPr id="2" name="Imagem 0" descr="brasao_de_alago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de_alago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963" cy="68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28B2" w:rsidRPr="00907193" w:rsidRDefault="003928B2" w:rsidP="00023661">
    <w:pPr>
      <w:pStyle w:val="Cabealho"/>
      <w:tabs>
        <w:tab w:val="left" w:pos="2895"/>
      </w:tabs>
      <w:spacing w:line="276" w:lineRule="auto"/>
      <w:rPr>
        <w:rFonts w:ascii="Arial" w:hAnsi="Arial" w:cs="Arial"/>
        <w:b/>
        <w:sz w:val="22"/>
        <w:szCs w:val="22"/>
      </w:rPr>
    </w:pPr>
    <w:r w:rsidRPr="00907193">
      <w:rPr>
        <w:rFonts w:ascii="Arial" w:hAnsi="Arial" w:cs="Arial"/>
        <w:b/>
        <w:sz w:val="22"/>
        <w:szCs w:val="22"/>
      </w:rPr>
      <w:t>ESTADO DE ALAGOAS</w:t>
    </w:r>
  </w:p>
  <w:p w:rsidR="003928B2" w:rsidRPr="00907193" w:rsidRDefault="003928B2" w:rsidP="00023661">
    <w:pPr>
      <w:pStyle w:val="Cabealho"/>
      <w:tabs>
        <w:tab w:val="left" w:pos="2895"/>
      </w:tabs>
      <w:spacing w:line="276" w:lineRule="auto"/>
      <w:rPr>
        <w:rFonts w:ascii="Arial" w:hAnsi="Arial" w:cs="Arial"/>
        <w:b/>
        <w:sz w:val="18"/>
        <w:szCs w:val="18"/>
      </w:rPr>
    </w:pPr>
    <w:r w:rsidRPr="00907193">
      <w:rPr>
        <w:rFonts w:ascii="Arial" w:hAnsi="Arial" w:cs="Arial"/>
        <w:b/>
        <w:sz w:val="18"/>
        <w:szCs w:val="18"/>
      </w:rPr>
      <w:t>UNIVERSIDADE ESTADUAL DE CIÊNCIAS DA SAÚDE DE ALAGOAS – UNCISAL</w:t>
    </w:r>
  </w:p>
  <w:p w:rsidR="003928B2" w:rsidRPr="00907193" w:rsidRDefault="003928B2" w:rsidP="00023661">
    <w:pPr>
      <w:pStyle w:val="Cabealho"/>
      <w:tabs>
        <w:tab w:val="left" w:pos="2895"/>
      </w:tabs>
      <w:spacing w:line="276" w:lineRule="auto"/>
      <w:rPr>
        <w:rFonts w:ascii="Arial" w:hAnsi="Arial" w:cs="Arial"/>
        <w:b/>
        <w:sz w:val="18"/>
        <w:szCs w:val="18"/>
      </w:rPr>
    </w:pPr>
    <w:r w:rsidRPr="00907193">
      <w:rPr>
        <w:rFonts w:ascii="Arial" w:hAnsi="Arial" w:cs="Arial"/>
        <w:b/>
        <w:sz w:val="18"/>
        <w:szCs w:val="18"/>
      </w:rPr>
      <w:t>Assessoria de Relações Internacionais e Interinstitucionais – ARINTER</w:t>
    </w:r>
  </w:p>
  <w:p w:rsidR="003928B2" w:rsidRPr="00907193" w:rsidRDefault="003928B2" w:rsidP="00023661">
    <w:pPr>
      <w:pStyle w:val="Cabealho"/>
      <w:tabs>
        <w:tab w:val="left" w:pos="2895"/>
      </w:tabs>
      <w:spacing w:line="276" w:lineRule="auto"/>
      <w:rPr>
        <w:rFonts w:ascii="Arial" w:hAnsi="Arial" w:cs="Arial"/>
        <w:sz w:val="18"/>
        <w:szCs w:val="18"/>
      </w:rPr>
    </w:pPr>
    <w:r w:rsidRPr="00907193">
      <w:rPr>
        <w:rFonts w:ascii="Arial" w:hAnsi="Arial" w:cs="Arial"/>
        <w:sz w:val="18"/>
        <w:szCs w:val="18"/>
      </w:rPr>
      <w:t xml:space="preserve">Campus Governador </w:t>
    </w:r>
    <w:proofErr w:type="spellStart"/>
    <w:r w:rsidRPr="00907193">
      <w:rPr>
        <w:rFonts w:ascii="Arial" w:hAnsi="Arial" w:cs="Arial"/>
        <w:sz w:val="18"/>
        <w:szCs w:val="18"/>
      </w:rPr>
      <w:t>Lamenha</w:t>
    </w:r>
    <w:proofErr w:type="spellEnd"/>
    <w:r w:rsidRPr="00907193">
      <w:rPr>
        <w:rFonts w:ascii="Arial" w:hAnsi="Arial" w:cs="Arial"/>
        <w:sz w:val="18"/>
        <w:szCs w:val="18"/>
      </w:rPr>
      <w:t xml:space="preserve"> Filho - Rua Jorge de Lima, 113 - Trapiche da B</w:t>
    </w:r>
    <w:r>
      <w:rPr>
        <w:rFonts w:ascii="Arial" w:hAnsi="Arial" w:cs="Arial"/>
        <w:sz w:val="18"/>
        <w:szCs w:val="18"/>
      </w:rPr>
      <w:t>arra - Maceió/AL. CEP 57.010-382</w:t>
    </w:r>
    <w:r w:rsidRPr="00907193">
      <w:rPr>
        <w:rFonts w:ascii="Arial" w:hAnsi="Arial" w:cs="Arial"/>
        <w:sz w:val="18"/>
        <w:szCs w:val="18"/>
      </w:rPr>
      <w:br/>
      <w:t>Fone: (82) 3315-6719 - CNPJ 12.517.793/0001-08</w:t>
    </w:r>
  </w:p>
  <w:p w:rsidR="003928B2" w:rsidRPr="00023661" w:rsidRDefault="003928B2" w:rsidP="00023661">
    <w:pPr>
      <w:pStyle w:val="Cabealho"/>
      <w:tabs>
        <w:tab w:val="left" w:pos="2895"/>
      </w:tabs>
      <w:spacing w:line="276" w:lineRule="auto"/>
      <w:rPr>
        <w:rFonts w:ascii="Arial" w:hAnsi="Arial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6929C9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6D820B6"/>
    <w:multiLevelType w:val="hybridMultilevel"/>
    <w:tmpl w:val="11AAECB4"/>
    <w:lvl w:ilvl="0" w:tplc="365A8B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A719B"/>
    <w:multiLevelType w:val="multilevel"/>
    <w:tmpl w:val="5860F0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7C325D8B"/>
    <w:multiLevelType w:val="multilevel"/>
    <w:tmpl w:val="C6425280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embedSystemFonts/>
  <w:proofState w:spelling="clean" w:grammar="clean"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3E493C"/>
    <w:rsid w:val="00003A91"/>
    <w:rsid w:val="000047AD"/>
    <w:rsid w:val="000052FF"/>
    <w:rsid w:val="00012EF3"/>
    <w:rsid w:val="00017D90"/>
    <w:rsid w:val="000225B4"/>
    <w:rsid w:val="00022DFF"/>
    <w:rsid w:val="00023661"/>
    <w:rsid w:val="00034127"/>
    <w:rsid w:val="0004007F"/>
    <w:rsid w:val="000446F6"/>
    <w:rsid w:val="00044CB5"/>
    <w:rsid w:val="0005265C"/>
    <w:rsid w:val="00052AE0"/>
    <w:rsid w:val="000639F0"/>
    <w:rsid w:val="0006414D"/>
    <w:rsid w:val="000675AD"/>
    <w:rsid w:val="000678E2"/>
    <w:rsid w:val="00067DD2"/>
    <w:rsid w:val="00072BD2"/>
    <w:rsid w:val="00075627"/>
    <w:rsid w:val="00083EB5"/>
    <w:rsid w:val="00085570"/>
    <w:rsid w:val="00093436"/>
    <w:rsid w:val="000A1FBB"/>
    <w:rsid w:val="000B0DC2"/>
    <w:rsid w:val="000C25F9"/>
    <w:rsid w:val="000C3C4E"/>
    <w:rsid w:val="000C58D1"/>
    <w:rsid w:val="000C60B4"/>
    <w:rsid w:val="000C63C6"/>
    <w:rsid w:val="000C6599"/>
    <w:rsid w:val="000D121F"/>
    <w:rsid w:val="000D337A"/>
    <w:rsid w:val="000D778D"/>
    <w:rsid w:val="000E2703"/>
    <w:rsid w:val="000F0C6B"/>
    <w:rsid w:val="000F0D4D"/>
    <w:rsid w:val="000F1CE6"/>
    <w:rsid w:val="000F6B28"/>
    <w:rsid w:val="001001E1"/>
    <w:rsid w:val="001002C9"/>
    <w:rsid w:val="00102885"/>
    <w:rsid w:val="00102E02"/>
    <w:rsid w:val="00103FD4"/>
    <w:rsid w:val="00110E23"/>
    <w:rsid w:val="00121860"/>
    <w:rsid w:val="00134A14"/>
    <w:rsid w:val="001464F0"/>
    <w:rsid w:val="00146914"/>
    <w:rsid w:val="00147DF2"/>
    <w:rsid w:val="001513F4"/>
    <w:rsid w:val="00152A64"/>
    <w:rsid w:val="00154567"/>
    <w:rsid w:val="00156FA8"/>
    <w:rsid w:val="00167610"/>
    <w:rsid w:val="001705F2"/>
    <w:rsid w:val="001714AD"/>
    <w:rsid w:val="00174E46"/>
    <w:rsid w:val="00182D62"/>
    <w:rsid w:val="00185488"/>
    <w:rsid w:val="001860BB"/>
    <w:rsid w:val="001871AA"/>
    <w:rsid w:val="001923B9"/>
    <w:rsid w:val="00192E09"/>
    <w:rsid w:val="00194140"/>
    <w:rsid w:val="001975C5"/>
    <w:rsid w:val="001A2D88"/>
    <w:rsid w:val="001A6E3A"/>
    <w:rsid w:val="001B1967"/>
    <w:rsid w:val="001B2CBE"/>
    <w:rsid w:val="001C0BB1"/>
    <w:rsid w:val="001C363F"/>
    <w:rsid w:val="001C70F0"/>
    <w:rsid w:val="001D0162"/>
    <w:rsid w:val="001E02E5"/>
    <w:rsid w:val="001E0C4E"/>
    <w:rsid w:val="001E477D"/>
    <w:rsid w:val="001E6C8B"/>
    <w:rsid w:val="00205260"/>
    <w:rsid w:val="00205E1A"/>
    <w:rsid w:val="00223530"/>
    <w:rsid w:val="0022643B"/>
    <w:rsid w:val="00226619"/>
    <w:rsid w:val="00226BF0"/>
    <w:rsid w:val="00227E89"/>
    <w:rsid w:val="00230AC6"/>
    <w:rsid w:val="00231047"/>
    <w:rsid w:val="00235148"/>
    <w:rsid w:val="00237615"/>
    <w:rsid w:val="002379F5"/>
    <w:rsid w:val="00240A57"/>
    <w:rsid w:val="0024323B"/>
    <w:rsid w:val="00244153"/>
    <w:rsid w:val="00244B4A"/>
    <w:rsid w:val="0024571B"/>
    <w:rsid w:val="00247640"/>
    <w:rsid w:val="002507DA"/>
    <w:rsid w:val="00250ABB"/>
    <w:rsid w:val="00250D46"/>
    <w:rsid w:val="002513AA"/>
    <w:rsid w:val="00260677"/>
    <w:rsid w:val="00277099"/>
    <w:rsid w:val="00284F7E"/>
    <w:rsid w:val="0028697B"/>
    <w:rsid w:val="00286D00"/>
    <w:rsid w:val="00290A28"/>
    <w:rsid w:val="00291968"/>
    <w:rsid w:val="00295ECD"/>
    <w:rsid w:val="002A03C8"/>
    <w:rsid w:val="002A6176"/>
    <w:rsid w:val="002B546E"/>
    <w:rsid w:val="002B60E3"/>
    <w:rsid w:val="002C1F6F"/>
    <w:rsid w:val="002E0B8E"/>
    <w:rsid w:val="002E37B4"/>
    <w:rsid w:val="002E7659"/>
    <w:rsid w:val="002F0167"/>
    <w:rsid w:val="002F0586"/>
    <w:rsid w:val="002F2B1B"/>
    <w:rsid w:val="002F722E"/>
    <w:rsid w:val="003010A1"/>
    <w:rsid w:val="00301E68"/>
    <w:rsid w:val="003076CE"/>
    <w:rsid w:val="003119A1"/>
    <w:rsid w:val="00312D6A"/>
    <w:rsid w:val="003138BA"/>
    <w:rsid w:val="003150AC"/>
    <w:rsid w:val="00315B48"/>
    <w:rsid w:val="0031603F"/>
    <w:rsid w:val="00317180"/>
    <w:rsid w:val="003209D5"/>
    <w:rsid w:val="003219D2"/>
    <w:rsid w:val="00325779"/>
    <w:rsid w:val="003336CE"/>
    <w:rsid w:val="00335334"/>
    <w:rsid w:val="0033718B"/>
    <w:rsid w:val="00341238"/>
    <w:rsid w:val="00346AE8"/>
    <w:rsid w:val="00353092"/>
    <w:rsid w:val="0035493C"/>
    <w:rsid w:val="003552B9"/>
    <w:rsid w:val="003631A8"/>
    <w:rsid w:val="00366185"/>
    <w:rsid w:val="0037554B"/>
    <w:rsid w:val="00382BAC"/>
    <w:rsid w:val="00383813"/>
    <w:rsid w:val="003928B2"/>
    <w:rsid w:val="003A547D"/>
    <w:rsid w:val="003B0D37"/>
    <w:rsid w:val="003B7ECF"/>
    <w:rsid w:val="003C0825"/>
    <w:rsid w:val="003C32A1"/>
    <w:rsid w:val="003C6266"/>
    <w:rsid w:val="003C657A"/>
    <w:rsid w:val="003C791D"/>
    <w:rsid w:val="003D6312"/>
    <w:rsid w:val="003D7FEC"/>
    <w:rsid w:val="003E41B1"/>
    <w:rsid w:val="003E493C"/>
    <w:rsid w:val="003F3C3C"/>
    <w:rsid w:val="003F593F"/>
    <w:rsid w:val="00401833"/>
    <w:rsid w:val="00402A80"/>
    <w:rsid w:val="00406433"/>
    <w:rsid w:val="004067DF"/>
    <w:rsid w:val="00413DEB"/>
    <w:rsid w:val="0042200E"/>
    <w:rsid w:val="00427F1A"/>
    <w:rsid w:val="00432A98"/>
    <w:rsid w:val="0043367E"/>
    <w:rsid w:val="004340D6"/>
    <w:rsid w:val="00434767"/>
    <w:rsid w:val="0043702E"/>
    <w:rsid w:val="00437DD3"/>
    <w:rsid w:val="00443793"/>
    <w:rsid w:val="00443A6B"/>
    <w:rsid w:val="004452E9"/>
    <w:rsid w:val="00455470"/>
    <w:rsid w:val="004617B4"/>
    <w:rsid w:val="00461F7A"/>
    <w:rsid w:val="0046421F"/>
    <w:rsid w:val="004661D1"/>
    <w:rsid w:val="004728E5"/>
    <w:rsid w:val="00476EB6"/>
    <w:rsid w:val="004824E9"/>
    <w:rsid w:val="004825B0"/>
    <w:rsid w:val="00486F20"/>
    <w:rsid w:val="0049792F"/>
    <w:rsid w:val="004A1215"/>
    <w:rsid w:val="004A3E54"/>
    <w:rsid w:val="004A46CB"/>
    <w:rsid w:val="004B176D"/>
    <w:rsid w:val="004B4A8F"/>
    <w:rsid w:val="004B4C86"/>
    <w:rsid w:val="004B5CCD"/>
    <w:rsid w:val="004C13F4"/>
    <w:rsid w:val="004C239F"/>
    <w:rsid w:val="004D1617"/>
    <w:rsid w:val="004D2B22"/>
    <w:rsid w:val="004D5800"/>
    <w:rsid w:val="004D7862"/>
    <w:rsid w:val="004F3681"/>
    <w:rsid w:val="004F613E"/>
    <w:rsid w:val="004F65ED"/>
    <w:rsid w:val="004F7277"/>
    <w:rsid w:val="00500961"/>
    <w:rsid w:val="00502352"/>
    <w:rsid w:val="00502E43"/>
    <w:rsid w:val="005158C9"/>
    <w:rsid w:val="005242F8"/>
    <w:rsid w:val="00524559"/>
    <w:rsid w:val="00533575"/>
    <w:rsid w:val="00534514"/>
    <w:rsid w:val="00536A3C"/>
    <w:rsid w:val="0054192E"/>
    <w:rsid w:val="00544AFC"/>
    <w:rsid w:val="005511B7"/>
    <w:rsid w:val="005517FD"/>
    <w:rsid w:val="00552509"/>
    <w:rsid w:val="005525E1"/>
    <w:rsid w:val="00556489"/>
    <w:rsid w:val="00563A06"/>
    <w:rsid w:val="00565F15"/>
    <w:rsid w:val="00570E50"/>
    <w:rsid w:val="00574031"/>
    <w:rsid w:val="00577030"/>
    <w:rsid w:val="00580E8E"/>
    <w:rsid w:val="00582501"/>
    <w:rsid w:val="005856FC"/>
    <w:rsid w:val="005902BF"/>
    <w:rsid w:val="005914DD"/>
    <w:rsid w:val="005A5B3A"/>
    <w:rsid w:val="005A7052"/>
    <w:rsid w:val="005B7079"/>
    <w:rsid w:val="005C3C9B"/>
    <w:rsid w:val="005D6D0F"/>
    <w:rsid w:val="005E41F4"/>
    <w:rsid w:val="005E738F"/>
    <w:rsid w:val="005F64FB"/>
    <w:rsid w:val="006002B6"/>
    <w:rsid w:val="00600B20"/>
    <w:rsid w:val="00604164"/>
    <w:rsid w:val="00604FE0"/>
    <w:rsid w:val="00615D41"/>
    <w:rsid w:val="0063360D"/>
    <w:rsid w:val="00642438"/>
    <w:rsid w:val="00644438"/>
    <w:rsid w:val="00647EAE"/>
    <w:rsid w:val="00651772"/>
    <w:rsid w:val="006544D2"/>
    <w:rsid w:val="00654D40"/>
    <w:rsid w:val="00655157"/>
    <w:rsid w:val="0066057A"/>
    <w:rsid w:val="00664423"/>
    <w:rsid w:val="00664D5E"/>
    <w:rsid w:val="00671D5B"/>
    <w:rsid w:val="0067204E"/>
    <w:rsid w:val="00674E8C"/>
    <w:rsid w:val="0067564A"/>
    <w:rsid w:val="00675661"/>
    <w:rsid w:val="00675C66"/>
    <w:rsid w:val="00676DF8"/>
    <w:rsid w:val="006814C2"/>
    <w:rsid w:val="00683140"/>
    <w:rsid w:val="00685BCC"/>
    <w:rsid w:val="00687CED"/>
    <w:rsid w:val="006A0425"/>
    <w:rsid w:val="006A1F56"/>
    <w:rsid w:val="006A29C1"/>
    <w:rsid w:val="006A2A87"/>
    <w:rsid w:val="006A2A8C"/>
    <w:rsid w:val="006A3144"/>
    <w:rsid w:val="006A3284"/>
    <w:rsid w:val="006B244D"/>
    <w:rsid w:val="006D1278"/>
    <w:rsid w:val="006D35B5"/>
    <w:rsid w:val="006D48F3"/>
    <w:rsid w:val="006D4A33"/>
    <w:rsid w:val="006D60FD"/>
    <w:rsid w:val="006D7D1F"/>
    <w:rsid w:val="006E52AA"/>
    <w:rsid w:val="006F256D"/>
    <w:rsid w:val="006F6944"/>
    <w:rsid w:val="007008A3"/>
    <w:rsid w:val="007039E5"/>
    <w:rsid w:val="00704729"/>
    <w:rsid w:val="00710654"/>
    <w:rsid w:val="0071658D"/>
    <w:rsid w:val="0072624D"/>
    <w:rsid w:val="00730724"/>
    <w:rsid w:val="00730D00"/>
    <w:rsid w:val="00735956"/>
    <w:rsid w:val="00735B1F"/>
    <w:rsid w:val="00743D8F"/>
    <w:rsid w:val="00744DBB"/>
    <w:rsid w:val="00745434"/>
    <w:rsid w:val="00750EEF"/>
    <w:rsid w:val="00751684"/>
    <w:rsid w:val="0075558E"/>
    <w:rsid w:val="00755772"/>
    <w:rsid w:val="007573BA"/>
    <w:rsid w:val="007606E1"/>
    <w:rsid w:val="00762A7B"/>
    <w:rsid w:val="0076553C"/>
    <w:rsid w:val="0077259B"/>
    <w:rsid w:val="007733F4"/>
    <w:rsid w:val="00774F36"/>
    <w:rsid w:val="007779F5"/>
    <w:rsid w:val="00783798"/>
    <w:rsid w:val="0078446E"/>
    <w:rsid w:val="007844EF"/>
    <w:rsid w:val="00787A85"/>
    <w:rsid w:val="0079540C"/>
    <w:rsid w:val="007A0F7B"/>
    <w:rsid w:val="007A254A"/>
    <w:rsid w:val="007A3930"/>
    <w:rsid w:val="007A4A7E"/>
    <w:rsid w:val="007A5705"/>
    <w:rsid w:val="007B0731"/>
    <w:rsid w:val="007B1A00"/>
    <w:rsid w:val="007B7329"/>
    <w:rsid w:val="007C4ED7"/>
    <w:rsid w:val="007C7D6B"/>
    <w:rsid w:val="007C7F96"/>
    <w:rsid w:val="007D1DDF"/>
    <w:rsid w:val="007D2139"/>
    <w:rsid w:val="007D3F89"/>
    <w:rsid w:val="007D608F"/>
    <w:rsid w:val="007E0873"/>
    <w:rsid w:val="007E39E6"/>
    <w:rsid w:val="007E7C24"/>
    <w:rsid w:val="007F1778"/>
    <w:rsid w:val="007F6806"/>
    <w:rsid w:val="007F7167"/>
    <w:rsid w:val="0080560E"/>
    <w:rsid w:val="00806583"/>
    <w:rsid w:val="00810CC4"/>
    <w:rsid w:val="00816B8D"/>
    <w:rsid w:val="00817156"/>
    <w:rsid w:val="00822ECC"/>
    <w:rsid w:val="00832832"/>
    <w:rsid w:val="008371D7"/>
    <w:rsid w:val="008408E2"/>
    <w:rsid w:val="00845349"/>
    <w:rsid w:val="0084608B"/>
    <w:rsid w:val="00852CD9"/>
    <w:rsid w:val="00867546"/>
    <w:rsid w:val="00872EEB"/>
    <w:rsid w:val="00875B20"/>
    <w:rsid w:val="0089552A"/>
    <w:rsid w:val="008A1F02"/>
    <w:rsid w:val="008A2692"/>
    <w:rsid w:val="008A5019"/>
    <w:rsid w:val="008B37D1"/>
    <w:rsid w:val="008B7EA0"/>
    <w:rsid w:val="008C193A"/>
    <w:rsid w:val="008C19C0"/>
    <w:rsid w:val="008D682C"/>
    <w:rsid w:val="008E0DF8"/>
    <w:rsid w:val="008E2BC1"/>
    <w:rsid w:val="008E3176"/>
    <w:rsid w:val="008F3E3D"/>
    <w:rsid w:val="008F6BAF"/>
    <w:rsid w:val="00902C00"/>
    <w:rsid w:val="00903D7C"/>
    <w:rsid w:val="00904408"/>
    <w:rsid w:val="009046A3"/>
    <w:rsid w:val="00906CF4"/>
    <w:rsid w:val="00907193"/>
    <w:rsid w:val="00907299"/>
    <w:rsid w:val="00910007"/>
    <w:rsid w:val="00912CE4"/>
    <w:rsid w:val="009209E0"/>
    <w:rsid w:val="009336FF"/>
    <w:rsid w:val="00946DEB"/>
    <w:rsid w:val="00947F19"/>
    <w:rsid w:val="009526BB"/>
    <w:rsid w:val="00955069"/>
    <w:rsid w:val="00960A59"/>
    <w:rsid w:val="009649C8"/>
    <w:rsid w:val="0097782C"/>
    <w:rsid w:val="0098089C"/>
    <w:rsid w:val="00981D3B"/>
    <w:rsid w:val="00987F77"/>
    <w:rsid w:val="00987FF8"/>
    <w:rsid w:val="009A2422"/>
    <w:rsid w:val="009A71F2"/>
    <w:rsid w:val="009A7910"/>
    <w:rsid w:val="009B1569"/>
    <w:rsid w:val="009B2F9D"/>
    <w:rsid w:val="009B39F5"/>
    <w:rsid w:val="009B61AD"/>
    <w:rsid w:val="009B6DEC"/>
    <w:rsid w:val="009C540E"/>
    <w:rsid w:val="009C545C"/>
    <w:rsid w:val="009D2FA2"/>
    <w:rsid w:val="009D3278"/>
    <w:rsid w:val="009D5E85"/>
    <w:rsid w:val="009D6BC5"/>
    <w:rsid w:val="009D708B"/>
    <w:rsid w:val="009E1BA1"/>
    <w:rsid w:val="009E2A11"/>
    <w:rsid w:val="009E3147"/>
    <w:rsid w:val="009F3A4C"/>
    <w:rsid w:val="009F769F"/>
    <w:rsid w:val="00A053AA"/>
    <w:rsid w:val="00A0627E"/>
    <w:rsid w:val="00A146F9"/>
    <w:rsid w:val="00A231AD"/>
    <w:rsid w:val="00A236B6"/>
    <w:rsid w:val="00A24C32"/>
    <w:rsid w:val="00A2629F"/>
    <w:rsid w:val="00A33C5C"/>
    <w:rsid w:val="00A374DD"/>
    <w:rsid w:val="00A4041F"/>
    <w:rsid w:val="00A40791"/>
    <w:rsid w:val="00A426FA"/>
    <w:rsid w:val="00A47B22"/>
    <w:rsid w:val="00A50BA6"/>
    <w:rsid w:val="00A52F4B"/>
    <w:rsid w:val="00A532D6"/>
    <w:rsid w:val="00A5513E"/>
    <w:rsid w:val="00A60609"/>
    <w:rsid w:val="00A62289"/>
    <w:rsid w:val="00A65D2A"/>
    <w:rsid w:val="00A66532"/>
    <w:rsid w:val="00A67465"/>
    <w:rsid w:val="00A77EF6"/>
    <w:rsid w:val="00A82E7E"/>
    <w:rsid w:val="00A8606D"/>
    <w:rsid w:val="00A9789D"/>
    <w:rsid w:val="00AA08BE"/>
    <w:rsid w:val="00AA294D"/>
    <w:rsid w:val="00AA5884"/>
    <w:rsid w:val="00AA6108"/>
    <w:rsid w:val="00AB0911"/>
    <w:rsid w:val="00AB1FB6"/>
    <w:rsid w:val="00AB68FE"/>
    <w:rsid w:val="00AC321F"/>
    <w:rsid w:val="00AC4E45"/>
    <w:rsid w:val="00AC6D4A"/>
    <w:rsid w:val="00AD3D41"/>
    <w:rsid w:val="00AE4146"/>
    <w:rsid w:val="00AE5CEB"/>
    <w:rsid w:val="00AE707F"/>
    <w:rsid w:val="00AE7AD0"/>
    <w:rsid w:val="00AF04CC"/>
    <w:rsid w:val="00AF09A0"/>
    <w:rsid w:val="00AF1C44"/>
    <w:rsid w:val="00AF2B7D"/>
    <w:rsid w:val="00AF2D05"/>
    <w:rsid w:val="00AF3A2E"/>
    <w:rsid w:val="00AF6D7B"/>
    <w:rsid w:val="00AF7C6B"/>
    <w:rsid w:val="00B04876"/>
    <w:rsid w:val="00B07F93"/>
    <w:rsid w:val="00B146A2"/>
    <w:rsid w:val="00B17AFF"/>
    <w:rsid w:val="00B17FE5"/>
    <w:rsid w:val="00B22F57"/>
    <w:rsid w:val="00B30272"/>
    <w:rsid w:val="00B32476"/>
    <w:rsid w:val="00B3273E"/>
    <w:rsid w:val="00B36D51"/>
    <w:rsid w:val="00B41F1A"/>
    <w:rsid w:val="00B42654"/>
    <w:rsid w:val="00B436A0"/>
    <w:rsid w:val="00B43FFC"/>
    <w:rsid w:val="00B55BCF"/>
    <w:rsid w:val="00B579C9"/>
    <w:rsid w:val="00B60E62"/>
    <w:rsid w:val="00B639C2"/>
    <w:rsid w:val="00B658E9"/>
    <w:rsid w:val="00B71A20"/>
    <w:rsid w:val="00B80619"/>
    <w:rsid w:val="00B8153F"/>
    <w:rsid w:val="00B90E55"/>
    <w:rsid w:val="00B93542"/>
    <w:rsid w:val="00B95982"/>
    <w:rsid w:val="00BA3EBF"/>
    <w:rsid w:val="00BA60BC"/>
    <w:rsid w:val="00BA7AB7"/>
    <w:rsid w:val="00BB2298"/>
    <w:rsid w:val="00BB3C67"/>
    <w:rsid w:val="00BB7E63"/>
    <w:rsid w:val="00BC7980"/>
    <w:rsid w:val="00BD0769"/>
    <w:rsid w:val="00BD6573"/>
    <w:rsid w:val="00BE10AD"/>
    <w:rsid w:val="00BE48D5"/>
    <w:rsid w:val="00BE5554"/>
    <w:rsid w:val="00BF4034"/>
    <w:rsid w:val="00C00227"/>
    <w:rsid w:val="00C03387"/>
    <w:rsid w:val="00C10A0A"/>
    <w:rsid w:val="00C11364"/>
    <w:rsid w:val="00C12A37"/>
    <w:rsid w:val="00C12AC8"/>
    <w:rsid w:val="00C21694"/>
    <w:rsid w:val="00C308E1"/>
    <w:rsid w:val="00C33353"/>
    <w:rsid w:val="00C3542A"/>
    <w:rsid w:val="00C364AD"/>
    <w:rsid w:val="00C429B3"/>
    <w:rsid w:val="00C42D2E"/>
    <w:rsid w:val="00C47EC9"/>
    <w:rsid w:val="00C53431"/>
    <w:rsid w:val="00C61612"/>
    <w:rsid w:val="00C665A2"/>
    <w:rsid w:val="00C75DB8"/>
    <w:rsid w:val="00C76496"/>
    <w:rsid w:val="00C76F0F"/>
    <w:rsid w:val="00C83400"/>
    <w:rsid w:val="00C845C1"/>
    <w:rsid w:val="00C92CD8"/>
    <w:rsid w:val="00C9591B"/>
    <w:rsid w:val="00CA6A88"/>
    <w:rsid w:val="00CB17FD"/>
    <w:rsid w:val="00CB2DFE"/>
    <w:rsid w:val="00CB2E61"/>
    <w:rsid w:val="00CB4424"/>
    <w:rsid w:val="00CB7053"/>
    <w:rsid w:val="00CC2599"/>
    <w:rsid w:val="00CC3AF7"/>
    <w:rsid w:val="00CC6DC3"/>
    <w:rsid w:val="00CD0B9D"/>
    <w:rsid w:val="00CD1A67"/>
    <w:rsid w:val="00CD319F"/>
    <w:rsid w:val="00CD5C6E"/>
    <w:rsid w:val="00CD78C6"/>
    <w:rsid w:val="00CE2F4F"/>
    <w:rsid w:val="00CE6DA3"/>
    <w:rsid w:val="00CF6E99"/>
    <w:rsid w:val="00CF7FB2"/>
    <w:rsid w:val="00D02433"/>
    <w:rsid w:val="00D046C7"/>
    <w:rsid w:val="00D0498C"/>
    <w:rsid w:val="00D0643F"/>
    <w:rsid w:val="00D072AE"/>
    <w:rsid w:val="00D10C63"/>
    <w:rsid w:val="00D2281B"/>
    <w:rsid w:val="00D239AE"/>
    <w:rsid w:val="00D3041A"/>
    <w:rsid w:val="00D31638"/>
    <w:rsid w:val="00D33F44"/>
    <w:rsid w:val="00D342E3"/>
    <w:rsid w:val="00D36695"/>
    <w:rsid w:val="00D4075A"/>
    <w:rsid w:val="00D41333"/>
    <w:rsid w:val="00D42E34"/>
    <w:rsid w:val="00D456A5"/>
    <w:rsid w:val="00D552C9"/>
    <w:rsid w:val="00D63652"/>
    <w:rsid w:val="00D64CB2"/>
    <w:rsid w:val="00D65749"/>
    <w:rsid w:val="00D8027D"/>
    <w:rsid w:val="00D876EA"/>
    <w:rsid w:val="00D902F7"/>
    <w:rsid w:val="00D908FB"/>
    <w:rsid w:val="00D90C2E"/>
    <w:rsid w:val="00D96566"/>
    <w:rsid w:val="00DA3C2D"/>
    <w:rsid w:val="00DA5A74"/>
    <w:rsid w:val="00DA671D"/>
    <w:rsid w:val="00DB3A82"/>
    <w:rsid w:val="00DB3E84"/>
    <w:rsid w:val="00DC15AA"/>
    <w:rsid w:val="00DC2E6D"/>
    <w:rsid w:val="00DC3CE2"/>
    <w:rsid w:val="00DD1C18"/>
    <w:rsid w:val="00DD21A8"/>
    <w:rsid w:val="00DE3663"/>
    <w:rsid w:val="00DF5253"/>
    <w:rsid w:val="00E03BE3"/>
    <w:rsid w:val="00E03F1F"/>
    <w:rsid w:val="00E044D2"/>
    <w:rsid w:val="00E17E3C"/>
    <w:rsid w:val="00E20E5C"/>
    <w:rsid w:val="00E2189E"/>
    <w:rsid w:val="00E26EF3"/>
    <w:rsid w:val="00E3015C"/>
    <w:rsid w:val="00E40B94"/>
    <w:rsid w:val="00E41097"/>
    <w:rsid w:val="00E41CFC"/>
    <w:rsid w:val="00E421E4"/>
    <w:rsid w:val="00E53470"/>
    <w:rsid w:val="00E61F39"/>
    <w:rsid w:val="00E663F6"/>
    <w:rsid w:val="00E6701E"/>
    <w:rsid w:val="00E674DC"/>
    <w:rsid w:val="00E72D65"/>
    <w:rsid w:val="00E7673A"/>
    <w:rsid w:val="00E77148"/>
    <w:rsid w:val="00E817B6"/>
    <w:rsid w:val="00E83350"/>
    <w:rsid w:val="00E840EA"/>
    <w:rsid w:val="00E84C85"/>
    <w:rsid w:val="00E92CFC"/>
    <w:rsid w:val="00EA5D0F"/>
    <w:rsid w:val="00EB78CE"/>
    <w:rsid w:val="00EC0BE8"/>
    <w:rsid w:val="00EC1A41"/>
    <w:rsid w:val="00EC5B88"/>
    <w:rsid w:val="00EC5DFE"/>
    <w:rsid w:val="00EE4C1B"/>
    <w:rsid w:val="00EE52BB"/>
    <w:rsid w:val="00EE56E4"/>
    <w:rsid w:val="00EF12A0"/>
    <w:rsid w:val="00EF6A6C"/>
    <w:rsid w:val="00EF765F"/>
    <w:rsid w:val="00F00FAC"/>
    <w:rsid w:val="00F01076"/>
    <w:rsid w:val="00F03135"/>
    <w:rsid w:val="00F103AE"/>
    <w:rsid w:val="00F13C9A"/>
    <w:rsid w:val="00F1660B"/>
    <w:rsid w:val="00F166C9"/>
    <w:rsid w:val="00F22FC6"/>
    <w:rsid w:val="00F2425D"/>
    <w:rsid w:val="00F267B8"/>
    <w:rsid w:val="00F32250"/>
    <w:rsid w:val="00F34116"/>
    <w:rsid w:val="00F3546A"/>
    <w:rsid w:val="00F40941"/>
    <w:rsid w:val="00F4125A"/>
    <w:rsid w:val="00F427F2"/>
    <w:rsid w:val="00F451E5"/>
    <w:rsid w:val="00F46875"/>
    <w:rsid w:val="00F532B5"/>
    <w:rsid w:val="00F675C0"/>
    <w:rsid w:val="00F67942"/>
    <w:rsid w:val="00F67FE5"/>
    <w:rsid w:val="00F73AB0"/>
    <w:rsid w:val="00F7452D"/>
    <w:rsid w:val="00F745FA"/>
    <w:rsid w:val="00F74931"/>
    <w:rsid w:val="00F83D3E"/>
    <w:rsid w:val="00F90A08"/>
    <w:rsid w:val="00FA0722"/>
    <w:rsid w:val="00FA4AC1"/>
    <w:rsid w:val="00FA4EA7"/>
    <w:rsid w:val="00FB1157"/>
    <w:rsid w:val="00FB7430"/>
    <w:rsid w:val="00FC47C4"/>
    <w:rsid w:val="00FC7159"/>
    <w:rsid w:val="00FE26B7"/>
    <w:rsid w:val="00FE5DFE"/>
    <w:rsid w:val="00FF2660"/>
    <w:rsid w:val="00FF3A95"/>
    <w:rsid w:val="00FF5510"/>
    <w:rsid w:val="00FF6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15C"/>
    <w:pPr>
      <w:jc w:val="center"/>
    </w:pPr>
  </w:style>
  <w:style w:type="paragraph" w:styleId="Ttulo1">
    <w:name w:val="heading 1"/>
    <w:basedOn w:val="Normal"/>
    <w:next w:val="Normal"/>
    <w:qFormat/>
    <w:rsid w:val="00E3015C"/>
    <w:pPr>
      <w:keepNext/>
      <w:outlineLvl w:val="0"/>
    </w:pPr>
    <w:rPr>
      <w:rFonts w:ascii="English157 BT" w:hAnsi="English157 BT"/>
      <w:color w:val="0000FF"/>
      <w:sz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493C"/>
    <w:pPr>
      <w:tabs>
        <w:tab w:val="center" w:pos="4419"/>
        <w:tab w:val="right" w:pos="8838"/>
      </w:tabs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7733F4"/>
    <w:pPr>
      <w:tabs>
        <w:tab w:val="center" w:pos="4252"/>
        <w:tab w:val="right" w:pos="8504"/>
      </w:tabs>
    </w:pPr>
  </w:style>
  <w:style w:type="paragraph" w:styleId="Commarcadores">
    <w:name w:val="List Bullet"/>
    <w:basedOn w:val="Normal"/>
    <w:rsid w:val="0004007F"/>
    <w:pPr>
      <w:numPr>
        <w:numId w:val="1"/>
      </w:numPr>
    </w:pPr>
  </w:style>
  <w:style w:type="paragraph" w:styleId="Corpodetexto">
    <w:name w:val="Body Text"/>
    <w:basedOn w:val="Normal"/>
    <w:link w:val="CorpodetextoChar"/>
    <w:rsid w:val="0075558E"/>
    <w:pPr>
      <w:suppressAutoHyphens/>
      <w:spacing w:after="120"/>
    </w:pPr>
    <w:rPr>
      <w:lang w:eastAsia="ar-SA"/>
    </w:rPr>
  </w:style>
  <w:style w:type="character" w:styleId="Hyperlink">
    <w:name w:val="Hyperlink"/>
    <w:rsid w:val="00BF4034"/>
    <w:rPr>
      <w:strike w:val="0"/>
      <w:dstrike w:val="0"/>
      <w:color w:val="00008B"/>
      <w:u w:val="none"/>
      <w:effect w:val="none"/>
    </w:rPr>
  </w:style>
  <w:style w:type="character" w:customStyle="1" w:styleId="object3">
    <w:name w:val="object3"/>
    <w:rsid w:val="00BF4034"/>
    <w:rPr>
      <w:strike w:val="0"/>
      <w:dstrike w:val="0"/>
      <w:color w:val="00008B"/>
      <w:u w:val="none"/>
      <w:effect w:val="none"/>
    </w:rPr>
  </w:style>
  <w:style w:type="character" w:customStyle="1" w:styleId="object4">
    <w:name w:val="object4"/>
    <w:rsid w:val="00BF4034"/>
    <w:rPr>
      <w:strike w:val="0"/>
      <w:dstrike w:val="0"/>
      <w:color w:val="00008B"/>
      <w:u w:val="none"/>
      <w:effect w:val="none"/>
    </w:rPr>
  </w:style>
  <w:style w:type="character" w:customStyle="1" w:styleId="object5">
    <w:name w:val="object5"/>
    <w:rsid w:val="00BF4034"/>
    <w:rPr>
      <w:strike w:val="0"/>
      <w:dstrike w:val="0"/>
      <w:color w:val="00008B"/>
      <w:u w:val="none"/>
      <w:effect w:val="none"/>
    </w:rPr>
  </w:style>
  <w:style w:type="paragraph" w:customStyle="1" w:styleId="yiv980162573yiv410849567msonormal">
    <w:name w:val="yiv980162573yiv410849567msonormal"/>
    <w:basedOn w:val="Normal"/>
    <w:rsid w:val="00EA5D0F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qFormat/>
    <w:rsid w:val="003B7ECF"/>
    <w:pPr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PargrafodaLista">
    <w:name w:val="List Paragraph"/>
    <w:basedOn w:val="Normal"/>
    <w:qFormat/>
    <w:rsid w:val="007D1D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orpodetextoChar">
    <w:name w:val="Corpo de texto Char"/>
    <w:link w:val="Corpodetexto"/>
    <w:rsid w:val="00544AFC"/>
    <w:rPr>
      <w:lang w:eastAsia="ar-SA"/>
    </w:rPr>
  </w:style>
  <w:style w:type="paragraph" w:styleId="Textodebalo">
    <w:name w:val="Balloon Text"/>
    <w:basedOn w:val="Normal"/>
    <w:link w:val="TextodebaloChar"/>
    <w:rsid w:val="00755772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75577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9B6DE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link w:val="Pr-formataoHTMLChar"/>
    <w:uiPriority w:val="99"/>
    <w:unhideWhenUsed/>
    <w:rsid w:val="009E2A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9E2A11"/>
    <w:rPr>
      <w:rFonts w:ascii="Courier New" w:hAnsi="Courier New" w:cs="Courier New"/>
    </w:rPr>
  </w:style>
  <w:style w:type="character" w:customStyle="1" w:styleId="CabealhoChar">
    <w:name w:val="Cabeçalho Char"/>
    <w:basedOn w:val="Fontepargpadro"/>
    <w:link w:val="Cabealho"/>
    <w:uiPriority w:val="99"/>
    <w:rsid w:val="00023661"/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023661"/>
  </w:style>
  <w:style w:type="paragraph" w:customStyle="1" w:styleId="Padro">
    <w:name w:val="Padrão"/>
    <w:rsid w:val="00110E23"/>
    <w:pPr>
      <w:keepNext/>
      <w:tabs>
        <w:tab w:val="left" w:pos="720"/>
      </w:tabs>
      <w:suppressAutoHyphens/>
      <w:spacing w:line="276" w:lineRule="auto"/>
    </w:pPr>
    <w:rPr>
      <w:rFonts w:ascii="Arial" w:eastAsia="Arial" w:hAnsi="Arial" w:cs="Arial"/>
      <w:color w:val="000000"/>
      <w:sz w:val="22"/>
      <w:lang w:eastAsia="zh-CN" w:bidi="hi-IN"/>
    </w:rPr>
  </w:style>
  <w:style w:type="character" w:customStyle="1" w:styleId="LinkdaInternet">
    <w:name w:val="Link da Internet"/>
    <w:rsid w:val="00110E23"/>
    <w:rPr>
      <w:color w:val="000080"/>
      <w:u w:val="single"/>
      <w:lang w:val="pt-BR" w:eastAsia="pt-BR" w:bidi="pt-BR"/>
    </w:rPr>
  </w:style>
  <w:style w:type="paragraph" w:styleId="Textodenotaderodap">
    <w:name w:val="footnote text"/>
    <w:basedOn w:val="Normal"/>
    <w:link w:val="TextodenotaderodapChar"/>
    <w:semiHidden/>
    <w:unhideWhenUsed/>
    <w:rsid w:val="00BC7980"/>
  </w:style>
  <w:style w:type="character" w:customStyle="1" w:styleId="TextodenotaderodapChar">
    <w:name w:val="Texto de nota de rodapé Char"/>
    <w:basedOn w:val="Fontepargpadro"/>
    <w:link w:val="Textodenotaderodap"/>
    <w:semiHidden/>
    <w:rsid w:val="00BC7980"/>
  </w:style>
  <w:style w:type="character" w:styleId="Refdenotaderodap">
    <w:name w:val="footnote reference"/>
    <w:basedOn w:val="Fontepargpadro"/>
    <w:semiHidden/>
    <w:unhideWhenUsed/>
    <w:rsid w:val="00BC798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.internacionais@uncisal.edu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FUNDA&#199;&#195;O%20UNIVERSIT&#193;RIA%20DE%20CI&#202;NCIAS%20DA%20SA&#218;DE%20DE%20ALAGOAS%20GOVERNADOR%20LAMENHA%20FILH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31811-CECE-476A-A1CD-6A68B8ADB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FUNDAÇÃO UNIVERSITÁRIA DE CIÊNCIAS DA SAÚDE DE ALAGOAS GOVERNADOR LAMENHA FILHO</Template>
  <TotalTime>0</TotalTime>
  <Pages>6</Pages>
  <Words>936</Words>
  <Characters>6946</Characters>
  <Application>Microsoft Office Word</Application>
  <DocSecurity>0</DocSecurity>
  <Lines>57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MEMO/COPOF/GEDIN/ Nº</vt:lpstr>
    </vt:vector>
  </TitlesOfParts>
  <Company>yy</Company>
  <LinksUpToDate>false</LinksUpToDate>
  <CharactersWithSpaces>7867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MEMO/COPOF/GEDIN/ Nº</dc:title>
  <dc:creator>xx</dc:creator>
  <cp:lastModifiedBy>myla.rocha</cp:lastModifiedBy>
  <cp:revision>2</cp:revision>
  <cp:lastPrinted>2017-05-03T10:53:00Z</cp:lastPrinted>
  <dcterms:created xsi:type="dcterms:W3CDTF">2019-01-30T14:39:00Z</dcterms:created>
  <dcterms:modified xsi:type="dcterms:W3CDTF">2019-01-30T14:39:00Z</dcterms:modified>
</cp:coreProperties>
</file>